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307" w:rsidRPr="00613B78" w:rsidRDefault="008C0232" w:rsidP="00A95117">
      <w:pPr>
        <w:pStyle w:val="Otsikko3"/>
        <w:tabs>
          <w:tab w:val="left" w:pos="6096"/>
        </w:tabs>
        <w:jc w:val="center"/>
        <w:rPr>
          <w:rFonts w:ascii="Candara" w:hAnsi="Candara"/>
          <w:color w:val="auto"/>
          <w:sz w:val="20"/>
          <w:szCs w:val="20"/>
        </w:rPr>
      </w:pPr>
      <w:r w:rsidRPr="00F17AC3">
        <w:rPr>
          <w:rFonts w:ascii="Candara" w:hAnsi="Candara"/>
          <w:noProof/>
          <w:color w:val="auto"/>
          <w:szCs w:val="24"/>
        </w:rPr>
        <w:drawing>
          <wp:anchor distT="0" distB="0" distL="114300" distR="114300" simplePos="0" relativeHeight="251658240" behindDoc="0" locked="0" layoutInCell="1" allowOverlap="1" wp14:anchorId="577376EB" wp14:editId="03A5E985">
            <wp:simplePos x="0" y="0"/>
            <wp:positionH relativeFrom="column">
              <wp:posOffset>-10160</wp:posOffset>
            </wp:positionH>
            <wp:positionV relativeFrom="paragraph">
              <wp:posOffset>-90170</wp:posOffset>
            </wp:positionV>
            <wp:extent cx="1946275" cy="12573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ojalintu_logo_rg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710" w:rsidRPr="00843710">
        <w:rPr>
          <w:rFonts w:ascii="Candara" w:hAnsi="Candara"/>
          <w:color w:val="auto"/>
          <w:szCs w:val="24"/>
        </w:rPr>
        <w:tab/>
      </w:r>
      <w:r w:rsidR="00843710" w:rsidRPr="00843710">
        <w:rPr>
          <w:rFonts w:ascii="Candara" w:hAnsi="Candara"/>
          <w:color w:val="auto"/>
          <w:szCs w:val="24"/>
        </w:rPr>
        <w:tab/>
      </w:r>
    </w:p>
    <w:p w:rsidR="00145307" w:rsidRPr="00843710" w:rsidRDefault="00181799" w:rsidP="00F17AC3">
      <w:pPr>
        <w:pStyle w:val="Otsikko3"/>
        <w:rPr>
          <w:color w:val="31849B" w:themeColor="accent5" w:themeShade="BF"/>
        </w:rPr>
      </w:pPr>
      <w:r w:rsidRPr="00181799">
        <w:rPr>
          <w:rFonts w:ascii="Candara" w:hAnsi="Candara"/>
          <w:color w:val="auto"/>
          <w:szCs w:val="24"/>
        </w:rPr>
        <w:br/>
      </w:r>
    </w:p>
    <w:p w:rsidR="00145307" w:rsidRDefault="003D2E60" w:rsidP="00F17AC3">
      <w:pPr>
        <w:pStyle w:val="Otsikko3"/>
        <w:rPr>
          <w:b/>
          <w:color w:val="17365D" w:themeColor="text2" w:themeShade="BF"/>
          <w:sz w:val="40"/>
        </w:rPr>
      </w:pPr>
      <w:r w:rsidRPr="00850501">
        <w:rPr>
          <w:b/>
          <w:color w:val="17365D" w:themeColor="text2" w:themeShade="BF"/>
          <w:sz w:val="40"/>
        </w:rPr>
        <w:t xml:space="preserve">         </w:t>
      </w:r>
      <w:r w:rsidR="00850501">
        <w:rPr>
          <w:b/>
          <w:color w:val="17365D" w:themeColor="text2" w:themeShade="BF"/>
          <w:sz w:val="40"/>
        </w:rPr>
        <w:tab/>
      </w:r>
      <w:r w:rsidR="00850501" w:rsidRPr="00850501">
        <w:rPr>
          <w:b/>
          <w:color w:val="17365D" w:themeColor="text2" w:themeShade="BF"/>
          <w:sz w:val="40"/>
        </w:rPr>
        <w:t xml:space="preserve">Lapsen kypärämyssy ja </w:t>
      </w:r>
      <w:r w:rsidR="00850501" w:rsidRPr="00850501">
        <w:rPr>
          <w:b/>
          <w:color w:val="17365D" w:themeColor="text2" w:themeShade="BF"/>
          <w:sz w:val="40"/>
        </w:rPr>
        <w:tab/>
      </w:r>
      <w:r w:rsidR="00850501" w:rsidRPr="00850501">
        <w:rPr>
          <w:b/>
          <w:color w:val="17365D" w:themeColor="text2" w:themeShade="BF"/>
          <w:sz w:val="40"/>
        </w:rPr>
        <w:t>tunnelikaulahuivi</w:t>
      </w:r>
    </w:p>
    <w:p w:rsidR="00866DC5" w:rsidRPr="00866DC5" w:rsidRDefault="00E723BC" w:rsidP="00866DC5">
      <w:r>
        <w:rPr>
          <w:noProof/>
        </w:rPr>
        <w:drawing>
          <wp:anchor distT="0" distB="0" distL="114300" distR="114300" simplePos="0" relativeHeight="251663360" behindDoc="0" locked="0" layoutInCell="1" allowOverlap="1" wp14:anchorId="484CDC86" wp14:editId="47B4E5E9">
            <wp:simplePos x="0" y="0"/>
            <wp:positionH relativeFrom="margin">
              <wp:posOffset>3680460</wp:posOffset>
            </wp:positionH>
            <wp:positionV relativeFrom="margin">
              <wp:posOffset>1367790</wp:posOffset>
            </wp:positionV>
            <wp:extent cx="3067050" cy="2724150"/>
            <wp:effectExtent l="361950" t="304800" r="457200" b="323850"/>
            <wp:wrapNone/>
            <wp:docPr id="18" name="Kuva 18" descr="C:\TEMP\5&amp;5 kitit\Myssy ja hu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\5&amp;5 kitit\Myssy ja hui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ulukkoRuudukko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057"/>
        <w:gridCol w:w="3564"/>
      </w:tblGrid>
      <w:tr w:rsidR="00181799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850501" w:rsidRDefault="00D83672" w:rsidP="00C202BD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5050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Desi</w:t>
            </w:r>
            <w:r w:rsidR="00C202BD" w:rsidRPr="0085050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gn &amp; kuvat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D83672" w:rsidRPr="00850501" w:rsidRDefault="00FE66EB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t>©</w:t>
            </w:r>
            <w:r w:rsidRPr="00FE66EB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r w:rsidR="00D83672" w:rsidRPr="0085050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Anja Tenhosaari</w:t>
            </w:r>
          </w:p>
        </w:tc>
      </w:tr>
      <w:tr w:rsidR="00181799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181799" w:rsidRPr="00850501" w:rsidRDefault="00181799" w:rsidP="00B556E6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5050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Koko</w:t>
            </w:r>
            <w:r w:rsid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/ikä</w:t>
            </w:r>
            <w:r w:rsid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br/>
              <w:t>Päänympärys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181799" w:rsidRPr="00850501" w:rsidRDefault="00B556E6" w:rsidP="00836FEB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n.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 </w:t>
            </w:r>
            <w:r w:rsidR="00836F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Pr="00836FEB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3</w:t>
            </w:r>
            <w:r w:rsidR="00836FEB" w:rsidRPr="00836F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)</w:t>
            </w:r>
            <w:r w:rsidRP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C907F1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6</w:t>
            </w:r>
            <w:r w:rsidRP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kk</w:t>
            </w:r>
            <w:r>
              <w:t xml:space="preserve"> </w:t>
            </w:r>
            <w:r>
              <w:br/>
            </w:r>
            <w:r w:rsidRP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n.</w:t>
            </w:r>
            <w:r w:rsid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35 </w:t>
            </w:r>
            <w:r w:rsidR="00836F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Pr="00836FEB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39</w:t>
            </w:r>
            <w:r w:rsidR="00836F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)</w:t>
            </w:r>
            <w:r w:rsidRP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C907F1">
              <w:rPr>
                <w:rFonts w:asciiTheme="minorHAnsi" w:hAnsiTheme="minorHAnsi" w:cstheme="minorHAnsi"/>
                <w:color w:val="365F91" w:themeColor="accent1" w:themeShade="BF"/>
                <w:sz w:val="20"/>
                <w:szCs w:val="20"/>
              </w:rPr>
              <w:t>42</w:t>
            </w:r>
            <w:r w:rsid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Pr="00B556E6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cm</w:t>
            </w:r>
          </w:p>
        </w:tc>
      </w:tr>
      <w:tr w:rsidR="00181799" w:rsidRPr="00F17AC3" w:rsidTr="00FE66EB">
        <w:trPr>
          <w:trHeight w:val="645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850501" w:rsidRDefault="00D8367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50501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Lanka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850C12" w:rsidRPr="00850C12" w:rsidRDefault="00850C12" w:rsidP="00850C12">
            <w:pPr>
              <w:pStyle w:val="Otsikko3"/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</w:pPr>
            <w:proofErr w:type="spellStart"/>
            <w:r w:rsidRPr="00850C1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Sirdar</w:t>
            </w:r>
            <w:proofErr w:type="spellEnd"/>
            <w:r w:rsidRPr="00850C1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850C1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Snuggly</w:t>
            </w:r>
            <w:proofErr w:type="spellEnd"/>
            <w:r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850C1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t>babybamboo</w:t>
            </w:r>
            <w:proofErr w:type="spellEnd"/>
          </w:p>
          <w:p w:rsidR="00850C12" w:rsidRPr="00850C12" w:rsidRDefault="00850C12" w:rsidP="00850C12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gramStart"/>
            <w:r w:rsidRP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80%</w:t>
            </w:r>
            <w:proofErr w:type="gramEnd"/>
            <w:r w:rsidRP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bambukuitua (viskoosi)</w:t>
            </w:r>
          </w:p>
          <w:p w:rsidR="00D83672" w:rsidRPr="00FE66EB" w:rsidRDefault="00850C12" w:rsidP="00850C12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gramStart"/>
            <w:r w:rsidRP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20%</w:t>
            </w:r>
            <w:proofErr w:type="gramEnd"/>
            <w:r w:rsidRP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villaa</w:t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FE66EB" w:rsidRDefault="00EE68D4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Langan menekki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D83672" w:rsidRPr="00FE66EB" w:rsidRDefault="00EE68D4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100 g</w:t>
            </w:r>
            <w:r w:rsid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(myssy + huivi)</w:t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EE68D4" w:rsidRPr="00FE66EB" w:rsidRDefault="00EE68D4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Puikot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EE68D4" w:rsidRPr="00FE66EB" w:rsidRDefault="00850C12" w:rsidP="00850C12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3,5 – 4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</w:t>
            </w:r>
            <w:r w:rsidR="008574AA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mm</w:t>
            </w:r>
            <w:r w:rsidR="00EE68D4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käsialan mukaan</w:t>
            </w:r>
          </w:p>
        </w:tc>
      </w:tr>
      <w:tr w:rsidR="00181799" w:rsidRPr="00624454" w:rsidTr="00624454">
        <w:trPr>
          <w:trHeight w:val="684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FE66EB" w:rsidRDefault="00D8367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Tiheys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624454" w:rsidRPr="00624454" w:rsidRDefault="00624454" w:rsidP="00624454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</w:pPr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5</w:t>
            </w:r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</w:t>
            </w:r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cm = 11</w:t>
            </w:r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</w:t>
            </w:r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s. = 20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krs</w:t>
            </w:r>
            <w:proofErr w:type="spellEnd"/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.</w:t>
            </w:r>
          </w:p>
          <w:p w:rsidR="00D83672" w:rsidRPr="00624454" w:rsidRDefault="00624454" w:rsidP="00624454">
            <w:pPr>
              <w:pStyle w:val="Otsikko3"/>
              <w:rPr>
                <w:rFonts w:asciiTheme="minorHAnsi" w:hAnsiTheme="minorHAnsi" w:cstheme="minorBidi"/>
                <w:color w:val="auto"/>
                <w:sz w:val="21"/>
                <w:lang w:val="en-US"/>
              </w:rPr>
            </w:pPr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1 cm = 2</w:t>
            </w:r>
            <w:proofErr w:type="gramStart"/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,2</w:t>
            </w:r>
            <w:proofErr w:type="gramEnd"/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s. = 4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krs</w:t>
            </w:r>
            <w:proofErr w:type="spellEnd"/>
            <w:r w:rsidRPr="00624454">
              <w:rPr>
                <w:rFonts w:asciiTheme="minorHAnsi" w:hAnsiTheme="minorHAnsi" w:cstheme="minorHAnsi"/>
                <w:color w:val="auto"/>
                <w:sz w:val="20"/>
                <w:szCs w:val="20"/>
                <w:lang w:val="en-US"/>
              </w:rPr>
              <w:t>.</w:t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D83672" w:rsidRPr="00FE66EB" w:rsidRDefault="00D83672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Vaativuus</w:t>
            </w:r>
            <w:r w:rsidR="00F17AC3"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taso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D83672" w:rsidRPr="00FE66EB" w:rsidRDefault="008A6967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sym w:font="Symbol" w:char="F0A8"/>
            </w:r>
            <w:r w:rsidR="00FE66EB" w:rsidRPr="00850C12">
              <w:rPr>
                <w:rFonts w:asciiTheme="minorHAnsi" w:hAnsiTheme="minorHAnsi" w:cstheme="minorHAnsi"/>
                <w:b/>
                <w:color w:val="auto"/>
                <w:sz w:val="20"/>
                <w:szCs w:val="20"/>
              </w:rPr>
              <w:sym w:font="Symbol" w:char="F0A8"/>
            </w:r>
            <w:r w:rsidR="00FE66EB" w:rsidRPr="00FE66EB">
              <w:rPr>
                <w:rFonts w:asciiTheme="minorHAnsi" w:hAnsiTheme="minorHAnsi" w:cstheme="minorHAnsi"/>
                <w:b/>
                <w:color w:val="808080" w:themeColor="background1" w:themeShade="80"/>
                <w:sz w:val="20"/>
                <w:szCs w:val="20"/>
              </w:rPr>
              <w:sym w:font="Symbol" w:char="F0A8"/>
            </w:r>
          </w:p>
        </w:tc>
      </w:tr>
      <w:tr w:rsidR="00181799" w:rsidRPr="00A44E22" w:rsidTr="00FE66EB">
        <w:trPr>
          <w:trHeight w:val="339"/>
        </w:trPr>
        <w:tc>
          <w:tcPr>
            <w:tcW w:w="2057" w:type="dxa"/>
            <w:shd w:val="clear" w:color="auto" w:fill="D9D9D9" w:themeFill="background1" w:themeFillShade="D9"/>
          </w:tcPr>
          <w:p w:rsidR="008574AA" w:rsidRPr="00FE66EB" w:rsidRDefault="008574AA" w:rsidP="00850C12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Neulo</w:t>
            </w:r>
            <w:r w:rsidR="00850C12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kset</w:t>
            </w:r>
          </w:p>
        </w:tc>
        <w:tc>
          <w:tcPr>
            <w:tcW w:w="3564" w:type="dxa"/>
            <w:shd w:val="clear" w:color="auto" w:fill="D9D9D9" w:themeFill="background1" w:themeFillShade="D9"/>
          </w:tcPr>
          <w:p w:rsidR="008574AA" w:rsidRPr="00FE66EB" w:rsidRDefault="008574AA" w:rsidP="00181799">
            <w:pPr>
              <w:pStyle w:val="Otsikko3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proofErr w:type="spellStart"/>
            <w:r w:rsidRPr="00FE66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ainaoikein</w:t>
            </w:r>
            <w:proofErr w:type="spellEnd"/>
            <w:r w:rsidR="00624454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eli edestakaisneulos ja joustinneulos 1 o 1n</w:t>
            </w:r>
          </w:p>
        </w:tc>
      </w:tr>
    </w:tbl>
    <w:p w:rsidR="00A01370" w:rsidRPr="00613B78" w:rsidRDefault="000D557A" w:rsidP="00850501">
      <w:pPr>
        <w:pStyle w:val="Otsikko3"/>
        <w:rPr>
          <w:rFonts w:asciiTheme="minorHAnsi" w:hAnsiTheme="minorHAnsi" w:cstheme="minorHAnsi"/>
          <w:color w:val="auto"/>
          <w:sz w:val="20"/>
          <w:szCs w:val="20"/>
        </w:rPr>
      </w:pPr>
      <w:r w:rsidRPr="00624454">
        <w:rPr>
          <w:noProof/>
        </w:rPr>
        <w:drawing>
          <wp:anchor distT="0" distB="0" distL="114300" distR="114300" simplePos="0" relativeHeight="251662336" behindDoc="0" locked="0" layoutInCell="1" allowOverlap="1" wp14:anchorId="05858B3B" wp14:editId="6F3B1B5D">
            <wp:simplePos x="0" y="0"/>
            <wp:positionH relativeFrom="margin">
              <wp:posOffset>3733800</wp:posOffset>
            </wp:positionH>
            <wp:positionV relativeFrom="margin">
              <wp:posOffset>4296410</wp:posOffset>
            </wp:positionV>
            <wp:extent cx="3009900" cy="2924175"/>
            <wp:effectExtent l="266700" t="266700" r="323850" b="333375"/>
            <wp:wrapNone/>
            <wp:docPr id="17" name="Kuva 17" descr="..\..\..\..\TEMP\5&amp;5 kitit\myssy valm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..\..\TEMP\5&amp;5 kitit\myssy valm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7980">
                      <a:off x="0" y="0"/>
                      <a:ext cx="3009900" cy="2924175"/>
                    </a:xfrm>
                    <a:prstGeom prst="rect">
                      <a:avLst/>
                    </a:prstGeom>
                    <a:ln w="38100" cap="sq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232" w:rsidRPr="00A44E22">
        <w:br/>
      </w:r>
      <w:r w:rsidR="00F17AC3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Neulo </w:t>
      </w:r>
      <w:r w:rsidR="00624454">
        <w:rPr>
          <w:rFonts w:asciiTheme="minorHAnsi" w:hAnsiTheme="minorHAnsi" w:cstheme="minorHAnsi"/>
          <w:color w:val="auto"/>
          <w:sz w:val="20"/>
          <w:szCs w:val="20"/>
        </w:rPr>
        <w:t>15</w:t>
      </w:r>
      <w:r w:rsidR="00850C12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silmukalla </w:t>
      </w:r>
      <w:r w:rsidR="008574AA" w:rsidRPr="003A04C3">
        <w:rPr>
          <w:rFonts w:asciiTheme="minorHAnsi" w:hAnsiTheme="minorHAnsi" w:cstheme="minorHAnsi"/>
          <w:color w:val="auto"/>
          <w:sz w:val="20"/>
          <w:szCs w:val="20"/>
        </w:rPr>
        <w:t>testi</w:t>
      </w:r>
      <w:r w:rsidR="00F17AC3" w:rsidRPr="003A04C3">
        <w:rPr>
          <w:rFonts w:asciiTheme="minorHAnsi" w:hAnsiTheme="minorHAnsi" w:cstheme="minorHAnsi"/>
          <w:color w:val="auto"/>
          <w:sz w:val="20"/>
          <w:szCs w:val="20"/>
        </w:rPr>
        <w:t>tilkku</w:t>
      </w:r>
      <w:r w:rsidR="00624454">
        <w:rPr>
          <w:rFonts w:asciiTheme="minorHAnsi" w:hAnsiTheme="minorHAnsi" w:cstheme="minorHAnsi"/>
          <w:color w:val="auto"/>
          <w:sz w:val="20"/>
          <w:szCs w:val="20"/>
        </w:rPr>
        <w:t xml:space="preserve"> (n. 20 krs)</w:t>
      </w:r>
      <w:r w:rsidR="00F17AC3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ja</w:t>
      </w:r>
      <w:r w:rsidR="008574AA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6A07BE" w:rsidRPr="003A04C3">
        <w:rPr>
          <w:rFonts w:asciiTheme="minorHAnsi" w:hAnsiTheme="minorHAnsi" w:cstheme="minorHAnsi"/>
          <w:color w:val="auto"/>
          <w:sz w:val="20"/>
          <w:szCs w:val="20"/>
        </w:rPr>
        <w:t>tarkista</w:t>
      </w:r>
      <w:r w:rsidR="00F17AC3" w:rsidRPr="003A04C3">
        <w:rPr>
          <w:rFonts w:asciiTheme="minorHAnsi" w:hAnsiTheme="minorHAnsi" w:cstheme="minorHAnsi"/>
          <w:color w:val="auto"/>
          <w:sz w:val="20"/>
          <w:szCs w:val="20"/>
        </w:rPr>
        <w:t xml:space="preserve"> tiheys.</w:t>
      </w:r>
      <w:r w:rsidR="00E93B85" w:rsidRPr="003A04C3">
        <w:rPr>
          <w:rFonts w:asciiTheme="minorHAnsi" w:hAnsiTheme="minorHAnsi" w:cstheme="minorHAnsi"/>
          <w:color w:val="auto"/>
          <w:sz w:val="20"/>
          <w:szCs w:val="20"/>
        </w:rPr>
        <w:br/>
      </w:r>
    </w:p>
    <w:tbl>
      <w:tblPr>
        <w:tblW w:w="1100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4"/>
        <w:gridCol w:w="176"/>
        <w:gridCol w:w="5244"/>
        <w:gridCol w:w="149"/>
      </w:tblGrid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gridAfter w:val="1"/>
          <w:wAfter w:w="160" w:type="dxa"/>
          <w:trHeight w:val="4202"/>
        </w:trPr>
        <w:tc>
          <w:tcPr>
            <w:tcW w:w="5693" w:type="dxa"/>
            <w:vMerge w:val="restart"/>
          </w:tcPr>
          <w:p w:rsidR="00785B25" w:rsidRPr="00140C41" w:rsidRDefault="00785B25" w:rsidP="00866DC5">
            <w:pPr>
              <w:spacing w:after="0" w:line="240" w:lineRule="auto"/>
              <w:rPr>
                <w:b/>
                <w:color w:val="000000" w:themeColor="text1"/>
                <w:sz w:val="28"/>
              </w:rPr>
            </w:pPr>
            <w:r w:rsidRPr="00140C41">
              <w:rPr>
                <w:b/>
                <w:color w:val="000000" w:themeColor="text1"/>
                <w:sz w:val="28"/>
              </w:rPr>
              <w:t>MYSSY</w:t>
            </w:r>
          </w:p>
          <w:p w:rsidR="00785B25" w:rsidRPr="00140C41" w:rsidRDefault="00785B25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Myssy on rakenteeltaan </w:t>
            </w:r>
            <w:proofErr w:type="spellStart"/>
            <w:r w:rsidRPr="00140C41">
              <w:rPr>
                <w:color w:val="000000" w:themeColor="text1"/>
                <w:sz w:val="20"/>
                <w:szCs w:val="20"/>
              </w:rPr>
              <w:t>siksak</w:t>
            </w:r>
            <w:r w:rsidRPr="00140C41">
              <w:rPr>
                <w:color w:val="000000" w:themeColor="text1"/>
                <w:sz w:val="20"/>
                <w:szCs w:val="20"/>
              </w:rPr>
              <w:t>mainen</w:t>
            </w:r>
            <w:proofErr w:type="spellEnd"/>
            <w:r w:rsidRPr="00140C41">
              <w:rPr>
                <w:color w:val="000000" w:themeColor="text1"/>
                <w:sz w:val="20"/>
                <w:szCs w:val="20"/>
              </w:rPr>
              <w:t xml:space="preserve"> kappale. Se muodostuu kuudesta suunnikkaasta, joi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ssa kaikissa on sama </w:t>
            </w:r>
            <w:r w:rsidRPr="00140C41">
              <w:rPr>
                <w:color w:val="000000" w:themeColor="text1"/>
                <w:sz w:val="20"/>
                <w:szCs w:val="20"/>
              </w:rPr>
              <w:t>silmukka- ja kerrosmäärä.</w:t>
            </w:r>
            <w:r w:rsidR="0035416D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Keskimmäisiin suunnikkaisiin neulotaa</w:t>
            </w:r>
            <w:r w:rsidRPr="00140C41">
              <w:rPr>
                <w:color w:val="000000" w:themeColor="text1"/>
                <w:sz w:val="20"/>
                <w:szCs w:val="20"/>
              </w:rPr>
              <w:t>n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½ muiden suunnikkaiden kerrosmäärästä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ja niistä muodostuu myssyn lippa</w:t>
            </w:r>
            <w:r w:rsidRPr="00140C41">
              <w:rPr>
                <w:color w:val="000000" w:themeColor="text1"/>
                <w:sz w:val="20"/>
                <w:szCs w:val="20"/>
              </w:rPr>
              <w:t>.</w:t>
            </w:r>
          </w:p>
          <w:p w:rsidR="00785B25" w:rsidRPr="00140C41" w:rsidRDefault="00140C4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HUOMATTAVAA:</w:t>
            </w:r>
          </w:p>
          <w:p w:rsidR="00785B25" w:rsidRPr="00140C41" w:rsidRDefault="00785B25" w:rsidP="00140C41">
            <w:pPr>
              <w:pStyle w:val="Luettelokappale"/>
              <w:numPr>
                <w:ilvl w:val="0"/>
                <w:numId w:val="1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Työssä on silmukoita: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28 </w:t>
            </w:r>
            <w:r w:rsidRPr="00140C41">
              <w:rPr>
                <w:color w:val="000000" w:themeColor="text1"/>
                <w:sz w:val="20"/>
                <w:szCs w:val="20"/>
              </w:rPr>
              <w:t>(</w:t>
            </w:r>
            <w:r w:rsidRPr="00836FEB">
              <w:rPr>
                <w:color w:val="FF0000"/>
                <w:sz w:val="20"/>
                <w:szCs w:val="20"/>
              </w:rPr>
              <w:t>30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34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:rsidR="00785B25" w:rsidRPr="00140C41" w:rsidRDefault="00785B25" w:rsidP="00866DC5">
            <w:pPr>
              <w:pStyle w:val="Luettelokappale"/>
              <w:numPr>
                <w:ilvl w:val="0"/>
                <w:numId w:val="1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Valmiissa työssä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on kerroksia: 140 </w:t>
            </w:r>
            <w:r w:rsidRPr="00140C41">
              <w:rPr>
                <w:color w:val="000000" w:themeColor="text1"/>
                <w:sz w:val="20"/>
                <w:szCs w:val="20"/>
              </w:rPr>
              <w:t>(</w:t>
            </w:r>
            <w:r w:rsidRPr="00836FEB">
              <w:rPr>
                <w:color w:val="FF0000"/>
                <w:sz w:val="20"/>
                <w:szCs w:val="20"/>
              </w:rPr>
              <w:t>156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172</w:t>
            </w:r>
            <w:r w:rsidRPr="00140C41">
              <w:rPr>
                <w:color w:val="000000" w:themeColor="text1"/>
                <w:sz w:val="20"/>
                <w:szCs w:val="20"/>
              </w:rPr>
              <w:t>.</w:t>
            </w:r>
          </w:p>
          <w:p w:rsidR="00785B25" w:rsidRPr="00140C41" w:rsidRDefault="00785B25" w:rsidP="00140C41">
            <w:pPr>
              <w:pStyle w:val="Luettelokappale"/>
              <w:numPr>
                <w:ilvl w:val="0"/>
                <w:numId w:val="1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Tee lisäykset ja kavennukset kerroksen alussa </w:t>
            </w:r>
          </w:p>
          <w:p w:rsidR="00785B25" w:rsidRPr="00140C41" w:rsidRDefault="00785B25" w:rsidP="00866DC5">
            <w:pPr>
              <w:pStyle w:val="Luettelokappale"/>
              <w:numPr>
                <w:ilvl w:val="0"/>
                <w:numId w:val="1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1 – 2 silmukan päässä reunasta.* </w:t>
            </w:r>
          </w:p>
          <w:p w:rsidR="00785B25" w:rsidRPr="00140C41" w:rsidRDefault="00785B25" w:rsidP="00140C41">
            <w:pPr>
              <w:pStyle w:val="Luettelokappale"/>
              <w:numPr>
                <w:ilvl w:val="0"/>
                <w:numId w:val="11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Aloita kerros nostamalla s. neulomatta nu</w:t>
            </w:r>
            <w:r w:rsidRPr="00140C41">
              <w:rPr>
                <w:color w:val="000000" w:themeColor="text1"/>
                <w:sz w:val="20"/>
                <w:szCs w:val="20"/>
              </w:rPr>
              <w:t>rin eli nosta lanka työn eteen.</w:t>
            </w:r>
          </w:p>
          <w:p w:rsidR="00785B25" w:rsidRPr="00140C41" w:rsidRDefault="00785B25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785B25" w:rsidRPr="00140C41" w:rsidRDefault="00785B25" w:rsidP="00866DC5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color w:val="000000" w:themeColor="text1"/>
                <w:sz w:val="20"/>
                <w:szCs w:val="20"/>
              </w:rPr>
              <w:t>NEULOMINEN</w:t>
            </w:r>
          </w:p>
          <w:p w:rsidR="00785B25" w:rsidRPr="00140C41" w:rsidRDefault="00785B25" w:rsidP="00866DC5">
            <w:pPr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785B25" w:rsidRPr="00140C41" w:rsidRDefault="00785B25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I</w:t>
            </w: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 xml:space="preserve">  suunnikas</w:t>
            </w:r>
            <w:proofErr w:type="gramEnd"/>
            <w:r w:rsidRPr="00140C41">
              <w:rPr>
                <w:color w:val="000000" w:themeColor="text1"/>
                <w:sz w:val="20"/>
                <w:szCs w:val="20"/>
              </w:rPr>
              <w:t>, siksak kääntyy vasemmalle.</w:t>
            </w:r>
          </w:p>
          <w:p w:rsidR="00785B25" w:rsidRPr="00140C41" w:rsidRDefault="00785B25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785B25" w:rsidRPr="00140C41" w:rsidRDefault="00785B25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Luo 28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836FEB">
              <w:rPr>
                <w:color w:val="FF0000"/>
                <w:sz w:val="20"/>
                <w:szCs w:val="20"/>
              </w:rPr>
              <w:t>30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34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silmuk</w:t>
            </w:r>
            <w:r w:rsidRPr="00140C41">
              <w:rPr>
                <w:color w:val="000000" w:themeColor="text1"/>
                <w:sz w:val="20"/>
                <w:szCs w:val="20"/>
              </w:rPr>
              <w:t>kaa</w:t>
            </w:r>
            <w:r w:rsidRPr="00140C41">
              <w:rPr>
                <w:color w:val="000000" w:themeColor="text1"/>
                <w:sz w:val="20"/>
                <w:szCs w:val="20"/>
              </w:rPr>
              <w:t>. Neulo 1 kerros oikeaa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(=ylimääräinen aloituskerros).</w:t>
            </w:r>
          </w:p>
          <w:p w:rsidR="0036580B" w:rsidRPr="00140C41" w:rsidRDefault="00785B25" w:rsidP="006738C0">
            <w:pPr>
              <w:pStyle w:val="Luettelokappale"/>
              <w:numPr>
                <w:ilvl w:val="0"/>
                <w:numId w:val="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Lisää oikeanpuolen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kerroksen alussa 1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s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tekemällä langankierto puikolle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*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785B25" w:rsidRPr="00140C41" w:rsidRDefault="0036580B" w:rsidP="006738C0">
            <w:pPr>
              <w:pStyle w:val="Luettelokappale"/>
              <w:numPr>
                <w:ilvl w:val="0"/>
                <w:numId w:val="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K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 xml:space="preserve">avenna 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vastaavasti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nurjan puolen kerroksen alussa 1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s neulomalla 2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 xml:space="preserve"> s 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oikein yhteen.</w:t>
            </w:r>
          </w:p>
          <w:p w:rsidR="00785B25" w:rsidRPr="00140C41" w:rsidRDefault="00785B25" w:rsidP="006738C0">
            <w:pPr>
              <w:pStyle w:val="Luettelokappale"/>
              <w:numPr>
                <w:ilvl w:val="0"/>
                <w:numId w:val="9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Jatka näin kunnes </w:t>
            </w:r>
            <w:r w:rsidR="002D085F">
              <w:rPr>
                <w:color w:val="000000" w:themeColor="text1"/>
                <w:sz w:val="20"/>
                <w:szCs w:val="20"/>
              </w:rPr>
              <w:t xml:space="preserve">työssä </w:t>
            </w:r>
            <w:r w:rsidRPr="00140C41">
              <w:rPr>
                <w:color w:val="000000" w:themeColor="text1"/>
                <w:sz w:val="20"/>
                <w:szCs w:val="20"/>
              </w:rPr>
              <w:t>on 28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836FEB">
              <w:rPr>
                <w:color w:val="FF0000"/>
                <w:sz w:val="20"/>
                <w:szCs w:val="20"/>
              </w:rPr>
              <w:t>30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34</w:t>
            </w:r>
            <w:r w:rsidR="002D085F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="002D085F" w:rsidRPr="00140C41">
              <w:rPr>
                <w:color w:val="000000" w:themeColor="text1"/>
                <w:sz w:val="20"/>
                <w:szCs w:val="20"/>
              </w:rPr>
              <w:t>kerro</w:t>
            </w:r>
            <w:r w:rsidR="002D085F">
              <w:rPr>
                <w:color w:val="000000" w:themeColor="text1"/>
                <w:sz w:val="20"/>
                <w:szCs w:val="20"/>
              </w:rPr>
              <w:t>sta</w:t>
            </w:r>
            <w:r w:rsidRPr="00140C41">
              <w:rPr>
                <w:color w:val="000000" w:themeColor="text1"/>
                <w:sz w:val="20"/>
                <w:szCs w:val="20"/>
              </w:rPr>
              <w:t>. Kerroksia ovat työn kummankin</w:t>
            </w:r>
            <w:r w:rsidR="002D085F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puolen silmukkaraidat.</w:t>
            </w:r>
          </w:p>
          <w:p w:rsidR="00785B25" w:rsidRPr="00140C41" w:rsidRDefault="00785B25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Tarkista, että työssä on alkup</w:t>
            </w:r>
            <w:r w:rsidRPr="00140C41">
              <w:rPr>
                <w:color w:val="000000" w:themeColor="text1"/>
                <w:sz w:val="20"/>
                <w:szCs w:val="20"/>
              </w:rPr>
              <w:t>e</w:t>
            </w:r>
            <w:r w:rsidRPr="00140C41">
              <w:rPr>
                <w:color w:val="000000" w:themeColor="text1"/>
                <w:sz w:val="20"/>
                <w:szCs w:val="20"/>
              </w:rPr>
              <w:t>räinen silmukkamäärä!</w:t>
            </w:r>
          </w:p>
          <w:p w:rsidR="00785B25" w:rsidRPr="00140C41" w:rsidRDefault="006738C0" w:rsidP="006738C0">
            <w:pPr>
              <w:spacing w:after="0" w:line="240" w:lineRule="auto"/>
              <w:rPr>
                <w:color w:val="000000" w:themeColor="text1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M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erk</w:t>
            </w:r>
            <w:r w:rsidRPr="00140C41">
              <w:rPr>
                <w:color w:val="000000" w:themeColor="text1"/>
                <w:sz w:val="20"/>
                <w:szCs w:val="20"/>
              </w:rPr>
              <w:t>itse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 xml:space="preserve"> suunnikkaan vaihtumiskoht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a (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eriväri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 xml:space="preserve">nen 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langa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npätkä tai silmukkamerkki), niin k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errosten laskeminen on helpom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>paa.</w:t>
            </w:r>
          </w:p>
        </w:tc>
        <w:tc>
          <w:tcPr>
            <w:tcW w:w="5150" w:type="dxa"/>
            <w:gridSpan w:val="2"/>
          </w:tcPr>
          <w:p w:rsidR="00785B25" w:rsidRPr="00140C41" w:rsidRDefault="00785B25" w:rsidP="00000260">
            <w:pPr>
              <w:spacing w:after="0"/>
              <w:rPr>
                <w:color w:val="000000" w:themeColor="text1"/>
              </w:rPr>
            </w:pP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gridAfter w:val="1"/>
          <w:wAfter w:w="160" w:type="dxa"/>
        </w:trPr>
        <w:tc>
          <w:tcPr>
            <w:tcW w:w="5693" w:type="dxa"/>
            <w:vMerge/>
          </w:tcPr>
          <w:p w:rsidR="00785B25" w:rsidRPr="00140C41" w:rsidRDefault="00785B25" w:rsidP="004C1E1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50" w:type="dxa"/>
            <w:gridSpan w:val="2"/>
          </w:tcPr>
          <w:p w:rsidR="00785B25" w:rsidRPr="00140C41" w:rsidRDefault="00785B25" w:rsidP="00000260">
            <w:pPr>
              <w:spacing w:after="0"/>
              <w:rPr>
                <w:color w:val="000000" w:themeColor="text1"/>
              </w:rPr>
            </w:pPr>
          </w:p>
          <w:p w:rsidR="00785B25" w:rsidRPr="00140C41" w:rsidRDefault="00785B25" w:rsidP="00000260">
            <w:pPr>
              <w:spacing w:after="0"/>
              <w:rPr>
                <w:color w:val="000000" w:themeColor="text1"/>
              </w:rPr>
            </w:pPr>
          </w:p>
          <w:p w:rsidR="00785B25" w:rsidRPr="00140C41" w:rsidRDefault="00785B25" w:rsidP="00000260">
            <w:pPr>
              <w:spacing w:after="0"/>
              <w:rPr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drawing>
                <wp:inline distT="0" distB="0" distL="0" distR="0" wp14:anchorId="356F2EF5" wp14:editId="0569480C">
                  <wp:extent cx="3057525" cy="1628775"/>
                  <wp:effectExtent l="76200" t="76200" r="142875" b="142875"/>
                  <wp:docPr id="16" name="Kuva 16" descr="..\..\..\..\TEMP\5&amp;5 kitit\Myssy, I suunnik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\..\..\..\TEMP\5&amp;5 kitit\Myssy, I suunnik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6000" contrast="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628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gridAfter w:val="1"/>
          <w:wAfter w:w="160" w:type="dxa"/>
          <w:trHeight w:val="3723"/>
        </w:trPr>
        <w:tc>
          <w:tcPr>
            <w:tcW w:w="5693" w:type="dxa"/>
          </w:tcPr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II suunnikas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, </w:t>
            </w:r>
            <w:r w:rsidR="00721D0F" w:rsidRPr="00140C41">
              <w:rPr>
                <w:color w:val="000000" w:themeColor="text1"/>
                <w:sz w:val="20"/>
                <w:szCs w:val="20"/>
              </w:rPr>
              <w:t>siksak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kääntyy oikealle.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6738C0">
            <w:pPr>
              <w:pStyle w:val="Luettelokappale"/>
              <w:numPr>
                <w:ilvl w:val="0"/>
                <w:numId w:val="1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Vaihda lisäykset ja kavennukset päinvastaisille reunoille kuin edellä ja neulo suunnikas samoin.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Merkitse suunnikkaan vaihtumiskohta.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Tarkista silmukka-</w:t>
            </w:r>
            <w:r w:rsidR="00721D0F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ja kerrosmäärä.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50" w:type="dxa"/>
            <w:gridSpan w:val="2"/>
          </w:tcPr>
          <w:p w:rsidR="00850501" w:rsidRPr="00140C41" w:rsidRDefault="00850501" w:rsidP="00000260">
            <w:pPr>
              <w:spacing w:after="0"/>
              <w:rPr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drawing>
                <wp:inline distT="0" distB="0" distL="0" distR="0" wp14:anchorId="0571E0FE" wp14:editId="7CD136B4">
                  <wp:extent cx="3133725" cy="2438400"/>
                  <wp:effectExtent l="76200" t="76200" r="142875" b="133350"/>
                  <wp:docPr id="15" name="Kuva 15" descr="..\..\..\..\TEMP\5&amp;5 kitit\Myssy, II suunnik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\..\..\..\TEMP\5&amp;5 kitit\Myssy, II suunnik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6000" contrast="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438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gridAfter w:val="1"/>
          <w:wAfter w:w="160" w:type="dxa"/>
        </w:trPr>
        <w:tc>
          <w:tcPr>
            <w:tcW w:w="5693" w:type="dxa"/>
          </w:tcPr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III suunnikas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, </w:t>
            </w:r>
            <w:r w:rsidR="00721D0F" w:rsidRPr="00140C41">
              <w:rPr>
                <w:color w:val="000000" w:themeColor="text1"/>
                <w:sz w:val="20"/>
                <w:szCs w:val="20"/>
              </w:rPr>
              <w:t>siksak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kääntyy vasemmalle.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pStyle w:val="Luettelokappale"/>
              <w:numPr>
                <w:ilvl w:val="0"/>
                <w:numId w:val="10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Vaihda taas lisäykset ja kavennukset päinvastaisiksi kuin edellä.</w:t>
            </w:r>
          </w:p>
          <w:p w:rsidR="00850501" w:rsidRPr="00140C41" w:rsidRDefault="00850501" w:rsidP="006738C0">
            <w:pPr>
              <w:pStyle w:val="Luettelokappale"/>
              <w:numPr>
                <w:ilvl w:val="0"/>
                <w:numId w:val="10"/>
              </w:numPr>
              <w:spacing w:after="0"/>
              <w:rPr>
                <w:color w:val="000000" w:themeColor="text1"/>
                <w:sz w:val="20"/>
                <w:szCs w:val="20"/>
                <w:u w:val="single"/>
              </w:rPr>
            </w:pPr>
            <w:r w:rsidRPr="00140C41">
              <w:rPr>
                <w:color w:val="000000" w:themeColor="text1"/>
                <w:sz w:val="20"/>
                <w:szCs w:val="20"/>
                <w:u w:val="single"/>
              </w:rPr>
              <w:t>Tähän suunnikkaaseen tulee vain noin puolet ed</w:t>
            </w:r>
            <w:r w:rsidR="00BC4659">
              <w:rPr>
                <w:color w:val="000000" w:themeColor="text1"/>
                <w:sz w:val="20"/>
                <w:szCs w:val="20"/>
                <w:u w:val="single"/>
              </w:rPr>
              <w:t xml:space="preserve">ellisten suunnikkaiden </w:t>
            </w:r>
            <w:r w:rsidRPr="00140C41">
              <w:rPr>
                <w:color w:val="000000" w:themeColor="text1"/>
                <w:sz w:val="20"/>
                <w:szCs w:val="20"/>
                <w:u w:val="single"/>
              </w:rPr>
              <w:t xml:space="preserve">kerrosmäärästä eli </w:t>
            </w:r>
            <w:r w:rsidRPr="00266A35">
              <w:rPr>
                <w:color w:val="000000" w:themeColor="text1"/>
                <w:sz w:val="20"/>
                <w:szCs w:val="20"/>
                <w:u w:val="single"/>
              </w:rPr>
              <w:t xml:space="preserve">14 </w:t>
            </w:r>
            <w:r w:rsidR="006738C0" w:rsidRPr="00266A35">
              <w:rPr>
                <w:color w:val="000000" w:themeColor="text1"/>
                <w:sz w:val="20"/>
                <w:szCs w:val="20"/>
                <w:u w:val="single"/>
              </w:rPr>
              <w:t>(</w:t>
            </w:r>
            <w:r w:rsidRPr="00266A35">
              <w:rPr>
                <w:color w:val="FF0000"/>
                <w:sz w:val="20"/>
                <w:szCs w:val="20"/>
                <w:u w:val="single"/>
              </w:rPr>
              <w:t>18</w:t>
            </w:r>
            <w:r w:rsidR="006738C0" w:rsidRPr="00266A35">
              <w:rPr>
                <w:color w:val="000000" w:themeColor="text1"/>
                <w:sz w:val="20"/>
                <w:szCs w:val="20"/>
                <w:u w:val="single"/>
              </w:rPr>
              <w:t>)</w:t>
            </w:r>
            <w:r w:rsidRPr="00266A35">
              <w:rPr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r w:rsidRPr="00266A35">
              <w:rPr>
                <w:color w:val="0070C0"/>
                <w:sz w:val="20"/>
                <w:szCs w:val="20"/>
                <w:u w:val="single"/>
              </w:rPr>
              <w:t>18</w:t>
            </w:r>
            <w:r w:rsidR="00266A35" w:rsidRPr="00266A35">
              <w:rPr>
                <w:color w:val="auto"/>
                <w:sz w:val="20"/>
                <w:szCs w:val="20"/>
                <w:u w:val="single"/>
              </w:rPr>
              <w:t xml:space="preserve"> kerrosta</w:t>
            </w:r>
            <w:r w:rsidRPr="00266A35">
              <w:rPr>
                <w:color w:val="auto"/>
                <w:sz w:val="20"/>
                <w:szCs w:val="20"/>
                <w:u w:val="single"/>
              </w:rPr>
              <w:t>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Neuleessa on nyt 70 </w:t>
            </w:r>
            <w:r w:rsidR="006738C0" w:rsidRPr="00140C41">
              <w:rPr>
                <w:color w:val="000000" w:themeColor="text1"/>
                <w:sz w:val="20"/>
                <w:szCs w:val="20"/>
              </w:rPr>
              <w:t>(</w:t>
            </w:r>
            <w:r w:rsidR="00BC4659" w:rsidRPr="00836FEB">
              <w:rPr>
                <w:color w:val="FF0000"/>
                <w:sz w:val="20"/>
                <w:szCs w:val="20"/>
              </w:rPr>
              <w:t>78</w:t>
            </w:r>
            <w:r w:rsidR="006738C0" w:rsidRPr="00140C41">
              <w:rPr>
                <w:color w:val="000000" w:themeColor="text1"/>
                <w:sz w:val="20"/>
                <w:szCs w:val="20"/>
              </w:rPr>
              <w:t>)</w:t>
            </w:r>
            <w:r w:rsidR="00BC465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86</w:t>
            </w:r>
            <w:r w:rsidR="002D085F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140C41">
              <w:rPr>
                <w:color w:val="000000" w:themeColor="text1"/>
                <w:sz w:val="20"/>
                <w:szCs w:val="20"/>
              </w:rPr>
              <w:t>kerrosta  +</w:t>
            </w:r>
            <w:proofErr w:type="gramEnd"/>
            <w:r w:rsidR="006738C0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aloituskerros  ja  </w:t>
            </w:r>
            <w:r w:rsidR="00303F09">
              <w:rPr>
                <w:color w:val="000000" w:themeColor="text1"/>
                <w:sz w:val="20"/>
                <w:szCs w:val="20"/>
              </w:rPr>
              <w:t xml:space="preserve">silmukoita on </w:t>
            </w:r>
            <w:r w:rsidRPr="00140C41">
              <w:rPr>
                <w:color w:val="000000" w:themeColor="text1"/>
                <w:sz w:val="20"/>
                <w:szCs w:val="20"/>
              </w:rPr>
              <w:t>alkuperäinen määrä.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Tämä on myssyn ja lipan keskikohta, joka kannattaa merkitä.</w:t>
            </w:r>
          </w:p>
        </w:tc>
        <w:tc>
          <w:tcPr>
            <w:tcW w:w="5150" w:type="dxa"/>
            <w:gridSpan w:val="2"/>
          </w:tcPr>
          <w:p w:rsidR="00850501" w:rsidRPr="00140C41" w:rsidRDefault="00850501" w:rsidP="00000260">
            <w:pPr>
              <w:spacing w:after="0"/>
              <w:rPr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drawing>
                <wp:inline distT="0" distB="0" distL="0" distR="0" wp14:anchorId="16AB8FB9" wp14:editId="4EB577F5">
                  <wp:extent cx="3133725" cy="2609850"/>
                  <wp:effectExtent l="76200" t="76200" r="142875" b="133350"/>
                  <wp:docPr id="14" name="Kuva 14" descr="..\..\..\..\TEMP\5&amp;5 kitit\Myssy, III suunnikas;keskikoh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\..\..\..\TEMP\5&amp;5 kitit\Myssy, III suunnikas;keskikoh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6000" contrast="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098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gridAfter w:val="1"/>
          <w:wAfter w:w="160" w:type="dxa"/>
        </w:trPr>
        <w:tc>
          <w:tcPr>
            <w:tcW w:w="5693" w:type="dxa"/>
            <w:vMerge w:val="restart"/>
          </w:tcPr>
          <w:p w:rsidR="00303F09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IV suunnikas</w:t>
            </w:r>
          </w:p>
          <w:p w:rsidR="006738C0" w:rsidRPr="00303F09" w:rsidRDefault="006738C0" w:rsidP="00303F09">
            <w:pPr>
              <w:pStyle w:val="Luettelokappale"/>
              <w:numPr>
                <w:ilvl w:val="0"/>
                <w:numId w:val="1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303F09">
              <w:rPr>
                <w:color w:val="000000" w:themeColor="text1"/>
                <w:sz w:val="20"/>
                <w:szCs w:val="20"/>
              </w:rPr>
              <w:t>siksak</w:t>
            </w:r>
            <w:r w:rsidRPr="00303F09">
              <w:rPr>
                <w:color w:val="000000" w:themeColor="text1"/>
                <w:sz w:val="20"/>
                <w:szCs w:val="20"/>
              </w:rPr>
              <w:t xml:space="preserve"> kääntyy oikealle. Tämä on edellisen peil</w:t>
            </w:r>
            <w:r w:rsidRPr="00303F09">
              <w:rPr>
                <w:color w:val="000000" w:themeColor="text1"/>
                <w:sz w:val="20"/>
                <w:szCs w:val="20"/>
              </w:rPr>
              <w:t>ikuva ja lipan toinen puolisko.</w:t>
            </w:r>
          </w:p>
          <w:p w:rsidR="006738C0" w:rsidRPr="00140C41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303F09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V suunnikas</w:t>
            </w:r>
          </w:p>
          <w:p w:rsidR="006738C0" w:rsidRPr="00303F09" w:rsidRDefault="006738C0" w:rsidP="00303F09">
            <w:pPr>
              <w:pStyle w:val="Luettelokappale"/>
              <w:numPr>
                <w:ilvl w:val="0"/>
                <w:numId w:val="1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303F09">
              <w:rPr>
                <w:color w:val="000000" w:themeColor="text1"/>
                <w:sz w:val="20"/>
                <w:szCs w:val="20"/>
              </w:rPr>
              <w:t>siksak</w:t>
            </w:r>
            <w:r w:rsidRPr="00303F09">
              <w:rPr>
                <w:color w:val="000000" w:themeColor="text1"/>
                <w:sz w:val="20"/>
                <w:szCs w:val="20"/>
              </w:rPr>
              <w:t xml:space="preserve"> kääntyy vasem</w:t>
            </w:r>
            <w:r w:rsidRPr="00303F09">
              <w:rPr>
                <w:color w:val="000000" w:themeColor="text1"/>
                <w:sz w:val="20"/>
                <w:szCs w:val="20"/>
              </w:rPr>
              <w:t>malle, neulo kuten I suunnikas.</w:t>
            </w:r>
          </w:p>
          <w:p w:rsidR="006738C0" w:rsidRPr="00140C41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303F09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VI suunnikas</w:t>
            </w:r>
          </w:p>
          <w:p w:rsidR="006738C0" w:rsidRPr="00303F09" w:rsidRDefault="006738C0" w:rsidP="00303F09">
            <w:pPr>
              <w:pStyle w:val="Luettelokappale"/>
              <w:numPr>
                <w:ilvl w:val="0"/>
                <w:numId w:val="12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303F09">
              <w:rPr>
                <w:color w:val="000000" w:themeColor="text1"/>
                <w:sz w:val="20"/>
                <w:szCs w:val="20"/>
              </w:rPr>
              <w:t>siksak</w:t>
            </w:r>
            <w:r w:rsidRPr="00303F09">
              <w:rPr>
                <w:color w:val="000000" w:themeColor="text1"/>
                <w:sz w:val="20"/>
                <w:szCs w:val="20"/>
              </w:rPr>
              <w:t xml:space="preserve"> kääntyy oikealle, neulo kuten II suunnikas.</w:t>
            </w:r>
          </w:p>
          <w:p w:rsidR="006738C0" w:rsidRPr="00140C41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6738C0" w:rsidRPr="00140C41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Tarkista silmukka- ja kerrosmäärät!</w:t>
            </w:r>
            <w:r w:rsidRPr="00140C41">
              <w:rPr>
                <w:color w:val="000000" w:themeColor="text1"/>
                <w:sz w:val="20"/>
                <w:szCs w:val="20"/>
              </w:rPr>
              <w:br/>
            </w:r>
            <w:r w:rsidRPr="00140C41">
              <w:rPr>
                <w:color w:val="000000" w:themeColor="text1"/>
                <w:sz w:val="20"/>
                <w:szCs w:val="20"/>
              </w:rPr>
              <w:t>28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(</w:t>
            </w:r>
            <w:r w:rsidRPr="00C907F1">
              <w:rPr>
                <w:color w:val="FF0000"/>
                <w:sz w:val="20"/>
                <w:szCs w:val="20"/>
              </w:rPr>
              <w:t>30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34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silmukkaa</w:t>
            </w:r>
          </w:p>
          <w:p w:rsidR="006738C0" w:rsidRPr="00140C41" w:rsidRDefault="006738C0" w:rsidP="00B758C2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140 </w:t>
            </w:r>
            <w:r w:rsidRPr="00140C41">
              <w:rPr>
                <w:color w:val="000000" w:themeColor="text1"/>
                <w:sz w:val="20"/>
                <w:szCs w:val="20"/>
              </w:rPr>
              <w:t>(</w:t>
            </w:r>
            <w:r w:rsidRPr="00C907F1">
              <w:rPr>
                <w:color w:val="FF0000"/>
                <w:sz w:val="20"/>
                <w:szCs w:val="20"/>
              </w:rPr>
              <w:t>156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172</w:t>
            </w:r>
            <w:r w:rsidR="00303F0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kerrosta + aloituskerros</w:t>
            </w:r>
          </w:p>
          <w:p w:rsidR="006738C0" w:rsidRPr="00140C41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6738C0" w:rsidRPr="00140C41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Päätä kaikki silmukat löyhästi ylivetämiskavennuksella.</w:t>
            </w:r>
          </w:p>
          <w:p w:rsidR="006738C0" w:rsidRPr="00140C41" w:rsidRDefault="006738C0" w:rsidP="00616E9A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Katkaise lanka</w:t>
            </w:r>
            <w:r w:rsidR="00303F09">
              <w:rPr>
                <w:color w:val="000000" w:themeColor="text1"/>
                <w:sz w:val="20"/>
                <w:szCs w:val="20"/>
              </w:rPr>
              <w:t xml:space="preserve"> ja jätä häntä,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niin</w:t>
            </w:r>
            <w:r w:rsidR="00303F09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voit käyttää sitä ompeluun myssyn kokoamisessa.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Myssykappale on valmis.</w:t>
            </w:r>
          </w:p>
          <w:p w:rsidR="006738C0" w:rsidRPr="00140C41" w:rsidRDefault="006738C0" w:rsidP="00866DC5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br/>
            </w:r>
            <w:r w:rsidR="00303F09">
              <w:rPr>
                <w:b/>
                <w:color w:val="000000" w:themeColor="text1"/>
                <w:sz w:val="20"/>
                <w:szCs w:val="20"/>
              </w:rPr>
              <w:t xml:space="preserve">SAUMOJEN </w:t>
            </w:r>
            <w:r w:rsidRPr="00140C41">
              <w:rPr>
                <w:b/>
                <w:color w:val="000000" w:themeColor="text1"/>
                <w:sz w:val="20"/>
                <w:szCs w:val="20"/>
              </w:rPr>
              <w:t>OMPELU</w:t>
            </w:r>
          </w:p>
          <w:p w:rsidR="006738C0" w:rsidRPr="00140C41" w:rsidRDefault="006738C0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6738C0" w:rsidRPr="00140C41" w:rsidRDefault="006738C0" w:rsidP="001E262C">
            <w:pPr>
              <w:pStyle w:val="Luettelokappale"/>
              <w:numPr>
                <w:ilvl w:val="0"/>
                <w:numId w:val="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Ompele saumat luotospistoin siten, että neulereunat tulevat vastakkain.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6738C0" w:rsidRPr="00140C41" w:rsidRDefault="006738C0" w:rsidP="00866DC5">
            <w:pPr>
              <w:pStyle w:val="Luettelokappale"/>
              <w:numPr>
                <w:ilvl w:val="0"/>
                <w:numId w:val="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Ompele yhteen aloitus- ja lopetusreunat, sitten keskisauma.</w:t>
            </w:r>
          </w:p>
          <w:p w:rsidR="006738C0" w:rsidRPr="00140C41" w:rsidRDefault="006738C0" w:rsidP="001E262C">
            <w:pPr>
              <w:pStyle w:val="Luettelokappale"/>
              <w:numPr>
                <w:ilvl w:val="0"/>
                <w:numId w:val="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Ompele yhtäjaksoises</w:t>
            </w:r>
            <w:r w:rsidRPr="00140C41">
              <w:rPr>
                <w:color w:val="000000" w:themeColor="text1"/>
                <w:sz w:val="20"/>
                <w:szCs w:val="20"/>
              </w:rPr>
              <w:t>ti myssyn päälaenreunat yhteen.</w:t>
            </w:r>
          </w:p>
        </w:tc>
        <w:tc>
          <w:tcPr>
            <w:tcW w:w="5150" w:type="dxa"/>
            <w:gridSpan w:val="2"/>
          </w:tcPr>
          <w:p w:rsidR="006738C0" w:rsidRPr="00140C41" w:rsidRDefault="006738C0" w:rsidP="00000260">
            <w:pPr>
              <w:spacing w:after="0"/>
              <w:rPr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41FCB41" wp14:editId="32C570C1">
                  <wp:extent cx="3133725" cy="1857375"/>
                  <wp:effectExtent l="76200" t="76200" r="142875" b="142875"/>
                  <wp:docPr id="13" name="Kuva 13" descr="..\..\..\..\TEMP\5&amp;5 kitit\Myssy,suunnikka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\..\..\..\TEMP\5&amp;5 kitit\Myssy,suunnikka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6000" contrast="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573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gridAfter w:val="1"/>
          <w:wAfter w:w="160" w:type="dxa"/>
          <w:trHeight w:val="3036"/>
        </w:trPr>
        <w:tc>
          <w:tcPr>
            <w:tcW w:w="5693" w:type="dxa"/>
            <w:vMerge/>
          </w:tcPr>
          <w:p w:rsidR="006738C0" w:rsidRPr="00140C41" w:rsidRDefault="006738C0" w:rsidP="001E262C">
            <w:pPr>
              <w:pStyle w:val="Luettelokappale"/>
              <w:numPr>
                <w:ilvl w:val="0"/>
                <w:numId w:val="5"/>
              </w:numPr>
              <w:spacing w:after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50" w:type="dxa"/>
            <w:gridSpan w:val="2"/>
          </w:tcPr>
          <w:p w:rsidR="006738C0" w:rsidRPr="00140C41" w:rsidRDefault="006738C0" w:rsidP="00000260">
            <w:pPr>
              <w:spacing w:after="0"/>
              <w:rPr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drawing>
                <wp:inline distT="0" distB="0" distL="0" distR="0" wp14:anchorId="4497EA8E" wp14:editId="130E2FDE">
                  <wp:extent cx="1990725" cy="1895475"/>
                  <wp:effectExtent l="76200" t="76200" r="142875" b="142875"/>
                  <wp:docPr id="12" name="Kuva 12" descr="..\..\..\..\TEMP\5&amp;5 kitit\Myssy, päälaensau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\..\..\..\TEMP\5&amp;5 kitit\Myssy, päälaensaum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6000" contrast="6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954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gridAfter w:val="1"/>
          <w:wAfter w:w="160" w:type="dxa"/>
        </w:trPr>
        <w:tc>
          <w:tcPr>
            <w:tcW w:w="5693" w:type="dxa"/>
          </w:tcPr>
          <w:p w:rsidR="00303F09" w:rsidRDefault="00303F09" w:rsidP="00866DC5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</w:p>
          <w:p w:rsidR="00303F09" w:rsidRDefault="00303F09" w:rsidP="00866DC5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</w:p>
          <w:p w:rsidR="00850501" w:rsidRPr="00140C41" w:rsidRDefault="001E262C" w:rsidP="00866DC5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color w:val="000000" w:themeColor="text1"/>
                <w:sz w:val="20"/>
                <w:szCs w:val="20"/>
              </w:rPr>
              <w:t>NAUHAT</w:t>
            </w:r>
          </w:p>
          <w:p w:rsidR="00850501" w:rsidRPr="00140C41" w:rsidRDefault="00850501" w:rsidP="00866DC5">
            <w:pPr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Leikkaa </w:t>
            </w:r>
            <w:r w:rsidR="001E262C" w:rsidRPr="00140C41">
              <w:rPr>
                <w:color w:val="000000" w:themeColor="text1"/>
                <w:sz w:val="20"/>
                <w:szCs w:val="20"/>
              </w:rPr>
              <w:t xml:space="preserve">langasta </w:t>
            </w:r>
            <w:r w:rsidRPr="00140C41">
              <w:rPr>
                <w:color w:val="000000" w:themeColor="text1"/>
                <w:sz w:val="20"/>
                <w:szCs w:val="20"/>
              </w:rPr>
              <w:t>lankaa kaksi n. 1,5 m pätkää.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Laita lanka kaksinkerroin.  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Vedä lenkki läpi myssyn korvallisesta ja virkkaa kaksinkertaisella langalla</w:t>
            </w:r>
            <w:r w:rsidR="001E262C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ketjusilmukkaketju.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Päätä ketju vetämällä langanpää viimeisestä silmukasta läpi.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616E9A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Nauhoina voi </w:t>
            </w:r>
            <w:r w:rsidR="00616E9A" w:rsidRPr="00140C41">
              <w:rPr>
                <w:color w:val="000000" w:themeColor="text1"/>
                <w:sz w:val="20"/>
                <w:szCs w:val="20"/>
              </w:rPr>
              <w:t>käyttää myös silkkinauhaa tms.</w:t>
            </w:r>
          </w:p>
        </w:tc>
        <w:tc>
          <w:tcPr>
            <w:tcW w:w="5150" w:type="dxa"/>
            <w:gridSpan w:val="2"/>
          </w:tcPr>
          <w:p w:rsidR="00850501" w:rsidRPr="00140C41" w:rsidRDefault="00850501" w:rsidP="00000260">
            <w:pPr>
              <w:spacing w:after="0"/>
              <w:rPr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drawing>
                <wp:inline distT="0" distB="0" distL="0" distR="0" wp14:anchorId="31CAF760" wp14:editId="5280E103">
                  <wp:extent cx="2962275" cy="1885950"/>
                  <wp:effectExtent l="76200" t="76200" r="142875" b="133350"/>
                  <wp:docPr id="11" name="Kuva 11" descr="..\..\..\..\TEMP\5&amp;5 kitit\Myssy, solmiamisnauhan virkkaamin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\..\..\..\TEMP\5&amp;5 kitit\Myssy, solmiamisnauhan virkkaamin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85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gridAfter w:val="1"/>
          <w:wAfter w:w="160" w:type="dxa"/>
        </w:trPr>
        <w:tc>
          <w:tcPr>
            <w:tcW w:w="5693" w:type="dxa"/>
          </w:tcPr>
          <w:p w:rsidR="00850501" w:rsidRPr="00140C41" w:rsidRDefault="001E262C" w:rsidP="00866DC5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color w:val="000000" w:themeColor="text1"/>
                <w:sz w:val="20"/>
                <w:szCs w:val="20"/>
              </w:rPr>
              <w:t>VIIMEISTELY</w:t>
            </w:r>
          </w:p>
          <w:p w:rsidR="00850501" w:rsidRPr="00140C41" w:rsidRDefault="00850501" w:rsidP="00866DC5">
            <w:pPr>
              <w:spacing w:after="0" w:line="240" w:lineRule="auto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Päättele langanpäät </w:t>
            </w:r>
            <w:proofErr w:type="gramStart"/>
            <w:r w:rsidRPr="00140C41">
              <w:rPr>
                <w:color w:val="000000" w:themeColor="text1"/>
                <w:sz w:val="20"/>
                <w:szCs w:val="20"/>
              </w:rPr>
              <w:t>nurjalle</w:t>
            </w:r>
            <w:r w:rsidR="00B758C2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silmukoihin</w:t>
            </w:r>
            <w:proofErr w:type="gramEnd"/>
            <w:r w:rsidRPr="00140C41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Tarvittaessa voit laittaa kostean silitysliinan myssyn päälle, painella sitä kevyesti kädellä ja antaa liinan kuivua.</w:t>
            </w: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  <w:p w:rsidR="00850501" w:rsidRPr="00140C41" w:rsidRDefault="00850501" w:rsidP="00866DC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Isomman lapsen myssyn voi koristella esim. pujottamalla päälaensaumaan </w:t>
            </w:r>
            <w:proofErr w:type="spellStart"/>
            <w:r w:rsidRPr="00140C41">
              <w:rPr>
                <w:color w:val="000000" w:themeColor="text1"/>
                <w:sz w:val="20"/>
                <w:szCs w:val="20"/>
              </w:rPr>
              <w:t>ketjusimukkaketjusta</w:t>
            </w:r>
            <w:proofErr w:type="spellEnd"/>
            <w:r w:rsidRPr="00140C41">
              <w:rPr>
                <w:color w:val="000000" w:themeColor="text1"/>
                <w:sz w:val="20"/>
                <w:szCs w:val="20"/>
              </w:rPr>
              <w:t xml:space="preserve"> solmitun rusetin, jonka päihin on kiinnitetty pienet tupsut.</w:t>
            </w:r>
          </w:p>
        </w:tc>
        <w:tc>
          <w:tcPr>
            <w:tcW w:w="5150" w:type="dxa"/>
            <w:gridSpan w:val="2"/>
          </w:tcPr>
          <w:p w:rsidR="00850501" w:rsidRPr="00140C41" w:rsidRDefault="00850501" w:rsidP="00000260">
            <w:pPr>
              <w:spacing w:after="0"/>
              <w:rPr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drawing>
                <wp:inline distT="0" distB="0" distL="0" distR="0" wp14:anchorId="0EEF4C34" wp14:editId="0D4B1619">
                  <wp:extent cx="2962275" cy="2724150"/>
                  <wp:effectExtent l="76200" t="76200" r="142875" b="133350"/>
                  <wp:docPr id="10" name="Kuva 10" descr="..\..\..\..\TEMP\5&amp;5 kitit\Myssy, tuunat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\..\..\..\TEMP\5&amp;5 kitit\Myssy, tuunat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724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trHeight w:val="6688"/>
        </w:trPr>
        <w:tc>
          <w:tcPr>
            <w:tcW w:w="11003" w:type="dxa"/>
            <w:gridSpan w:val="4"/>
          </w:tcPr>
          <w:p w:rsidR="00124EAE" w:rsidRPr="00140C41" w:rsidRDefault="00124EAE" w:rsidP="00124EAE">
            <w:pPr>
              <w:rPr>
                <w:b/>
                <w:color w:val="000000" w:themeColor="text1"/>
              </w:rPr>
            </w:pPr>
          </w:p>
          <w:p w:rsidR="00461890" w:rsidRPr="00140C41" w:rsidRDefault="00124EAE" w:rsidP="00B758C2">
            <w:pPr>
              <w:rPr>
                <w:b/>
                <w:color w:val="000000" w:themeColor="text1"/>
                <w:sz w:val="28"/>
                <w:szCs w:val="28"/>
              </w:rPr>
            </w:pPr>
            <w:r w:rsidRPr="00140C41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E5F805C" wp14:editId="30CC32A0">
                  <wp:simplePos x="0" y="0"/>
                  <wp:positionH relativeFrom="margin">
                    <wp:posOffset>561975</wp:posOffset>
                  </wp:positionH>
                  <wp:positionV relativeFrom="margin">
                    <wp:posOffset>1370330</wp:posOffset>
                  </wp:positionV>
                  <wp:extent cx="2286000" cy="2314575"/>
                  <wp:effectExtent l="495300" t="457200" r="609600" b="504825"/>
                  <wp:wrapNone/>
                  <wp:docPr id="6" name="Kuva 6" descr="..\..\..\..\TEMP\5&amp;5 kitit\Hui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\..\..\..\TEMP\5&amp;5 kitit\Hui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01660">
                            <a:off x="0" y="0"/>
                            <a:ext cx="2286000" cy="2314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442" w:rsidRPr="00140C41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BF4177E" wp14:editId="6E361004">
                  <wp:simplePos x="0" y="0"/>
                  <wp:positionH relativeFrom="margin">
                    <wp:posOffset>3314700</wp:posOffset>
                  </wp:positionH>
                  <wp:positionV relativeFrom="margin">
                    <wp:posOffset>627380</wp:posOffset>
                  </wp:positionV>
                  <wp:extent cx="3038475" cy="3314700"/>
                  <wp:effectExtent l="400050" t="304800" r="504825" b="323850"/>
                  <wp:wrapNone/>
                  <wp:docPr id="9" name="Kuva 9" descr="..\..\..\..\TEMP\5&amp;5 kitit\Huivi, valm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\..\..\..\TEMP\5&amp;5 kitit\Huivi, valmis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1" r="-2454"/>
                          <a:stretch/>
                        </pic:blipFill>
                        <pic:spPr bwMode="auto">
                          <a:xfrm>
                            <a:off x="0" y="0"/>
                            <a:ext cx="3038475" cy="3314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65000" dist="50800" dir="12900000" kx="195000" ky="145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36000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contourW="12700">
                            <a:bevelT w="25400" h="19050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890" w:rsidRPr="00140C41">
              <w:rPr>
                <w:b/>
                <w:color w:val="000000" w:themeColor="text1"/>
                <w:sz w:val="28"/>
                <w:szCs w:val="28"/>
              </w:rPr>
              <w:t>KAULAHUIVI</w:t>
            </w:r>
          </w:p>
        </w:tc>
      </w:tr>
      <w:tr w:rsidR="00140C41" w:rsidRPr="00140C41" w:rsidTr="00CE1A86">
        <w:tblPrEx>
          <w:tblCellMar>
            <w:top w:w="0" w:type="dxa"/>
            <w:bottom w:w="0" w:type="dxa"/>
          </w:tblCellMar>
        </w:tblPrEx>
        <w:trPr>
          <w:trHeight w:val="14219"/>
        </w:trPr>
        <w:tc>
          <w:tcPr>
            <w:tcW w:w="5853" w:type="dxa"/>
            <w:gridSpan w:val="2"/>
          </w:tcPr>
          <w:p w:rsidR="00124EAE" w:rsidRPr="00140C41" w:rsidRDefault="00124EAE" w:rsidP="0046189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Huivin </w:t>
            </w:r>
            <w:r w:rsidR="008C1F82" w:rsidRPr="00140C41">
              <w:rPr>
                <w:b/>
                <w:bCs/>
                <w:color w:val="000000" w:themeColor="text1"/>
                <w:sz w:val="20"/>
                <w:szCs w:val="20"/>
              </w:rPr>
              <w:t>alku</w:t>
            </w: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pää:</w:t>
            </w:r>
          </w:p>
          <w:p w:rsidR="00124EAE" w:rsidRPr="00140C41" w:rsidRDefault="00124EAE" w:rsidP="00461890">
            <w:p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Luo 6 s.</w:t>
            </w:r>
          </w:p>
          <w:p w:rsidR="00124EAE" w:rsidRPr="00140C41" w:rsidRDefault="00124EAE" w:rsidP="00461890">
            <w:pPr>
              <w:pStyle w:val="Luettelokappale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Neulo </w:t>
            </w:r>
            <w:proofErr w:type="spellStart"/>
            <w:r w:rsidRPr="00140C41">
              <w:rPr>
                <w:color w:val="000000" w:themeColor="text1"/>
                <w:sz w:val="20"/>
                <w:szCs w:val="20"/>
              </w:rPr>
              <w:t>ainaoikein</w:t>
            </w:r>
            <w:proofErr w:type="spellEnd"/>
            <w:r w:rsidRPr="00140C41">
              <w:rPr>
                <w:color w:val="000000" w:themeColor="text1"/>
                <w:sz w:val="20"/>
                <w:szCs w:val="20"/>
              </w:rPr>
              <w:t xml:space="preserve"> neulosta. Nosta kerroksen ensimmäinen silmukka neulomatta, lanka työn edessä.</w:t>
            </w:r>
          </w:p>
          <w:p w:rsidR="00124EAE" w:rsidRPr="00140C41" w:rsidRDefault="00124EAE" w:rsidP="00461890">
            <w:pPr>
              <w:pStyle w:val="Luettelokappale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Neulo ensimmäinen kerros ilman lisäyksiä.</w:t>
            </w:r>
          </w:p>
          <w:p w:rsidR="00124EAE" w:rsidRPr="00140C41" w:rsidRDefault="00124EAE" w:rsidP="00461890">
            <w:pPr>
              <w:pStyle w:val="Luettelokappale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Jatka lisäämällä neuleen kumpaankin reunaan 1 s joka toisella kerroksella. Tee lisäykset kahden silmukan päähän reunasta.</w:t>
            </w:r>
          </w:p>
          <w:p w:rsidR="00124EAE" w:rsidRPr="00140C41" w:rsidRDefault="00124EAE" w:rsidP="00461890">
            <w:pPr>
              <w:pStyle w:val="Luettelokappale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Tee lisäyksiä kunnes puikolla on 20 (</w:t>
            </w:r>
            <w:r w:rsidRPr="00C907F1">
              <w:rPr>
                <w:color w:val="FF0000"/>
                <w:sz w:val="20"/>
                <w:szCs w:val="20"/>
              </w:rPr>
              <w:t>22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24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s.</w:t>
            </w:r>
          </w:p>
          <w:p w:rsidR="00124EAE" w:rsidRPr="00140C41" w:rsidRDefault="00124EAE" w:rsidP="00461890">
            <w:pPr>
              <w:pStyle w:val="Luettelokappale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Neulo </w:t>
            </w:r>
            <w:proofErr w:type="spellStart"/>
            <w:r w:rsidRPr="00140C41">
              <w:rPr>
                <w:color w:val="000000" w:themeColor="text1"/>
                <w:sz w:val="20"/>
                <w:szCs w:val="20"/>
              </w:rPr>
              <w:t>ainaoikein</w:t>
            </w:r>
            <w:proofErr w:type="spellEnd"/>
            <w:r w:rsidRPr="00140C41">
              <w:rPr>
                <w:color w:val="000000" w:themeColor="text1"/>
                <w:sz w:val="20"/>
                <w:szCs w:val="20"/>
              </w:rPr>
              <w:t xml:space="preserve"> neulosta vielä 18 – 20 kerrosta.</w:t>
            </w:r>
          </w:p>
          <w:p w:rsidR="00C907F1" w:rsidRDefault="00124EAE" w:rsidP="00C907F1">
            <w:pPr>
              <w:pStyle w:val="Luettelokappale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</w:rPr>
            </w:pPr>
            <w:r w:rsidRPr="00C907F1">
              <w:rPr>
                <w:color w:val="000000" w:themeColor="text1"/>
                <w:sz w:val="20"/>
                <w:szCs w:val="20"/>
              </w:rPr>
              <w:t>Aloita joustinneule ja neulo samalla ensimmäisellä kerroksella aina kaksi silmukkaa oikein yhteen.</w:t>
            </w:r>
          </w:p>
          <w:p w:rsidR="00124EAE" w:rsidRPr="00C907F1" w:rsidRDefault="00124EAE" w:rsidP="00C907F1">
            <w:pPr>
              <w:pStyle w:val="Luettelokappale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</w:rPr>
            </w:pPr>
            <w:r w:rsidRPr="00C907F1">
              <w:rPr>
                <w:color w:val="000000" w:themeColor="text1"/>
                <w:sz w:val="20"/>
                <w:szCs w:val="20"/>
              </w:rPr>
              <w:t>Työhön jää 10 (</w:t>
            </w:r>
            <w:r w:rsidRPr="00C907F1">
              <w:rPr>
                <w:color w:val="FF0000"/>
                <w:sz w:val="20"/>
                <w:szCs w:val="20"/>
              </w:rPr>
              <w:t>11</w:t>
            </w:r>
            <w:r w:rsidRPr="00C907F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12</w:t>
            </w:r>
            <w:r w:rsidRPr="00C907F1">
              <w:rPr>
                <w:color w:val="000000" w:themeColor="text1"/>
                <w:sz w:val="20"/>
                <w:szCs w:val="20"/>
              </w:rPr>
              <w:t xml:space="preserve"> silmukkaa.</w:t>
            </w:r>
          </w:p>
          <w:p w:rsidR="00124EAE" w:rsidRPr="00140C41" w:rsidRDefault="00124EAE" w:rsidP="00461890">
            <w:pPr>
              <w:pStyle w:val="Luettelokappale"/>
              <w:numPr>
                <w:ilvl w:val="0"/>
                <w:numId w:val="6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Jatka </w:t>
            </w:r>
            <w:proofErr w:type="spellStart"/>
            <w:r w:rsidRPr="00140C41">
              <w:rPr>
                <w:color w:val="000000" w:themeColor="text1"/>
                <w:sz w:val="20"/>
                <w:szCs w:val="20"/>
              </w:rPr>
              <w:t>joustineulosta</w:t>
            </w:r>
            <w:proofErr w:type="spellEnd"/>
            <w:r w:rsidRPr="00140C41">
              <w:rPr>
                <w:color w:val="000000" w:themeColor="text1"/>
                <w:sz w:val="20"/>
                <w:szCs w:val="20"/>
              </w:rPr>
              <w:t xml:space="preserve"> vielä 12 kerrosta.</w:t>
            </w:r>
          </w:p>
          <w:p w:rsidR="00124EAE" w:rsidRPr="00140C41" w:rsidRDefault="00124EAE" w:rsidP="0046189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Huivin suoraosa:</w:t>
            </w:r>
          </w:p>
          <w:p w:rsidR="00124EAE" w:rsidRPr="00140C41" w:rsidRDefault="00124EAE" w:rsidP="00B758C2">
            <w:pPr>
              <w:pStyle w:val="Luettelokappale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Neulo </w:t>
            </w:r>
            <w:proofErr w:type="spellStart"/>
            <w:r w:rsidRPr="00140C41">
              <w:rPr>
                <w:color w:val="000000" w:themeColor="text1"/>
                <w:sz w:val="20"/>
                <w:szCs w:val="20"/>
              </w:rPr>
              <w:t>ainaoikein</w:t>
            </w:r>
            <w:proofErr w:type="spellEnd"/>
            <w:r w:rsidRPr="00140C41">
              <w:rPr>
                <w:color w:val="000000" w:themeColor="text1"/>
                <w:sz w:val="20"/>
                <w:szCs w:val="20"/>
              </w:rPr>
              <w:t xml:space="preserve"> neulosta 20 (</w:t>
            </w:r>
            <w:r w:rsidRPr="00C907F1">
              <w:rPr>
                <w:color w:val="FF0000"/>
                <w:sz w:val="20"/>
                <w:szCs w:val="20"/>
              </w:rPr>
              <w:t>22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)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24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kerrosta.</w:t>
            </w:r>
          </w:p>
          <w:p w:rsidR="00124EAE" w:rsidRPr="00140C41" w:rsidRDefault="00124EAE" w:rsidP="00352442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 xml:space="preserve">Huivin </w:t>
            </w:r>
            <w:r w:rsidR="008C1F82" w:rsidRPr="00140C41">
              <w:rPr>
                <w:b/>
                <w:bCs/>
                <w:color w:val="000000" w:themeColor="text1"/>
                <w:sz w:val="20"/>
                <w:szCs w:val="20"/>
              </w:rPr>
              <w:t>loppu</w:t>
            </w: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pää</w:t>
            </w: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:rsidR="00266A35" w:rsidRDefault="00124EAE" w:rsidP="00C907F1">
            <w:pPr>
              <w:pStyle w:val="Luettelokappale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</w:rPr>
            </w:pPr>
            <w:r w:rsidRPr="00266A35">
              <w:rPr>
                <w:color w:val="000000" w:themeColor="text1"/>
                <w:sz w:val="20"/>
                <w:szCs w:val="20"/>
              </w:rPr>
              <w:t xml:space="preserve">Neulo </w:t>
            </w:r>
            <w:r w:rsidR="008C1F82" w:rsidRPr="00266A35">
              <w:rPr>
                <w:color w:val="000000" w:themeColor="text1"/>
                <w:sz w:val="20"/>
                <w:szCs w:val="20"/>
              </w:rPr>
              <w:t xml:space="preserve">1 o 1 n </w:t>
            </w:r>
            <w:r w:rsidRPr="00266A35">
              <w:rPr>
                <w:color w:val="000000" w:themeColor="text1"/>
                <w:sz w:val="20"/>
                <w:szCs w:val="20"/>
              </w:rPr>
              <w:t>joustinne</w:t>
            </w:r>
            <w:r w:rsidRPr="00266A35">
              <w:rPr>
                <w:color w:val="000000" w:themeColor="text1"/>
                <w:sz w:val="20"/>
                <w:szCs w:val="20"/>
              </w:rPr>
              <w:t>ul</w:t>
            </w:r>
            <w:r w:rsidR="008C1F82" w:rsidRPr="00266A35">
              <w:rPr>
                <w:color w:val="000000" w:themeColor="text1"/>
                <w:sz w:val="20"/>
                <w:szCs w:val="20"/>
              </w:rPr>
              <w:t>os</w:t>
            </w:r>
            <w:r w:rsidRPr="00266A35">
              <w:rPr>
                <w:color w:val="000000" w:themeColor="text1"/>
                <w:sz w:val="20"/>
                <w:szCs w:val="20"/>
              </w:rPr>
              <w:t>ta</w:t>
            </w:r>
            <w:r w:rsidR="008C1F82" w:rsidRPr="00266A3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66A35">
              <w:rPr>
                <w:color w:val="000000" w:themeColor="text1"/>
                <w:sz w:val="20"/>
                <w:szCs w:val="20"/>
              </w:rPr>
              <w:t>12</w:t>
            </w:r>
            <w:r w:rsidR="008C1F82" w:rsidRPr="00266A3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66A35">
              <w:rPr>
                <w:color w:val="000000" w:themeColor="text1"/>
                <w:sz w:val="20"/>
                <w:szCs w:val="20"/>
              </w:rPr>
              <w:t>-</w:t>
            </w:r>
            <w:r w:rsidR="008C1F82" w:rsidRPr="00266A3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66A35">
              <w:rPr>
                <w:color w:val="000000" w:themeColor="text1"/>
                <w:sz w:val="20"/>
                <w:szCs w:val="20"/>
              </w:rPr>
              <w:t>13 kerrosta.</w:t>
            </w:r>
          </w:p>
          <w:p w:rsidR="00124EAE" w:rsidRPr="00266A35" w:rsidRDefault="00124EAE" w:rsidP="00C907F1">
            <w:pPr>
              <w:pStyle w:val="Luettelokappale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</w:rPr>
            </w:pPr>
            <w:r w:rsidRPr="00266A35">
              <w:rPr>
                <w:color w:val="000000" w:themeColor="text1"/>
                <w:sz w:val="20"/>
                <w:szCs w:val="20"/>
              </w:rPr>
              <w:t xml:space="preserve">Aloita </w:t>
            </w:r>
            <w:proofErr w:type="spellStart"/>
            <w:r w:rsidRPr="00266A35">
              <w:rPr>
                <w:color w:val="000000" w:themeColor="text1"/>
                <w:sz w:val="20"/>
                <w:szCs w:val="20"/>
              </w:rPr>
              <w:t>ainaoikein</w:t>
            </w:r>
            <w:proofErr w:type="spellEnd"/>
            <w:r w:rsidRPr="00266A35">
              <w:rPr>
                <w:color w:val="000000" w:themeColor="text1"/>
                <w:sz w:val="20"/>
                <w:szCs w:val="20"/>
              </w:rPr>
              <w:t xml:space="preserve"> neul</w:t>
            </w:r>
            <w:r w:rsidR="008C1F82" w:rsidRPr="00266A35">
              <w:rPr>
                <w:color w:val="000000" w:themeColor="text1"/>
                <w:sz w:val="20"/>
                <w:szCs w:val="20"/>
              </w:rPr>
              <w:t>os</w:t>
            </w:r>
            <w:r w:rsidRPr="00266A35">
              <w:rPr>
                <w:color w:val="000000" w:themeColor="text1"/>
                <w:sz w:val="20"/>
                <w:szCs w:val="20"/>
              </w:rPr>
              <w:t xml:space="preserve">. Tee ensimmäisellä kerroksella tasaisesti lisäyksiä kunnes puikolla on 20 </w:t>
            </w:r>
            <w:r w:rsidR="008C1F82" w:rsidRPr="00266A35">
              <w:rPr>
                <w:color w:val="000000" w:themeColor="text1"/>
                <w:sz w:val="20"/>
                <w:szCs w:val="20"/>
              </w:rPr>
              <w:t>(</w:t>
            </w:r>
            <w:r w:rsidRPr="00266A35">
              <w:rPr>
                <w:color w:val="FF0000"/>
                <w:sz w:val="20"/>
                <w:szCs w:val="20"/>
              </w:rPr>
              <w:t>22</w:t>
            </w:r>
            <w:r w:rsidR="008C1F82" w:rsidRPr="00266A35">
              <w:rPr>
                <w:color w:val="000000" w:themeColor="text1"/>
                <w:sz w:val="20"/>
                <w:szCs w:val="20"/>
              </w:rPr>
              <w:t>)</w:t>
            </w:r>
            <w:r w:rsidRPr="00266A35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266A35">
              <w:rPr>
                <w:color w:val="365F91" w:themeColor="accent1" w:themeShade="BF"/>
                <w:sz w:val="20"/>
                <w:szCs w:val="20"/>
              </w:rPr>
              <w:t>24</w:t>
            </w:r>
            <w:r w:rsidRPr="00266A35">
              <w:rPr>
                <w:color w:val="000000" w:themeColor="text1"/>
                <w:sz w:val="20"/>
                <w:szCs w:val="20"/>
              </w:rPr>
              <w:t xml:space="preserve"> silmukkaa. </w:t>
            </w:r>
            <w:r w:rsidRPr="00266A35">
              <w:rPr>
                <w:color w:val="000000" w:themeColor="text1"/>
                <w:sz w:val="20"/>
                <w:szCs w:val="20"/>
              </w:rPr>
              <w:t>Tarkista silmukkamäärä!</w:t>
            </w:r>
          </w:p>
          <w:p w:rsidR="00124EAE" w:rsidRPr="00140C41" w:rsidRDefault="00124EAE" w:rsidP="00B758C2">
            <w:pPr>
              <w:pStyle w:val="Luettelokappale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Neulo </w:t>
            </w:r>
            <w:proofErr w:type="spellStart"/>
            <w:r w:rsidRPr="00140C41">
              <w:rPr>
                <w:color w:val="000000" w:themeColor="text1"/>
                <w:sz w:val="20"/>
                <w:szCs w:val="20"/>
              </w:rPr>
              <w:t>ainaoi</w:t>
            </w:r>
            <w:r w:rsidRPr="00140C41">
              <w:rPr>
                <w:color w:val="000000" w:themeColor="text1"/>
                <w:sz w:val="20"/>
                <w:szCs w:val="20"/>
              </w:rPr>
              <w:t>kein</w:t>
            </w:r>
            <w:proofErr w:type="spellEnd"/>
            <w:r w:rsidRPr="00140C41">
              <w:rPr>
                <w:color w:val="000000" w:themeColor="text1"/>
                <w:sz w:val="20"/>
                <w:szCs w:val="20"/>
              </w:rPr>
              <w:t xml:space="preserve"> neul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>os</w:t>
            </w:r>
            <w:r w:rsidRPr="00140C41">
              <w:rPr>
                <w:color w:val="000000" w:themeColor="text1"/>
                <w:sz w:val="20"/>
                <w:szCs w:val="20"/>
              </w:rPr>
              <w:t>ta 18 – 20 kerrosta.</w:t>
            </w:r>
          </w:p>
          <w:p w:rsidR="00124EAE" w:rsidRPr="00140C41" w:rsidRDefault="00124EAE" w:rsidP="00B758C2">
            <w:pPr>
              <w:pStyle w:val="Luettelokappale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Aloita kavennukset. Kavenna 2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s yhteen joka toisen kerroksen alussa ja lopussa kahden silmukan päässä reunasta, samoin kuin hui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vin alkupäässä teit lisäykset. </w:t>
            </w:r>
          </w:p>
          <w:p w:rsidR="00124EAE" w:rsidRPr="00140C41" w:rsidRDefault="00124EAE" w:rsidP="00B758C2">
            <w:pPr>
              <w:pStyle w:val="Luettelokappale"/>
              <w:numPr>
                <w:ilvl w:val="0"/>
                <w:numId w:val="8"/>
              </w:num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Tee kavennuksia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kunnes p</w:t>
            </w:r>
            <w:r w:rsidRPr="00140C41">
              <w:rPr>
                <w:color w:val="000000" w:themeColor="text1"/>
                <w:sz w:val="20"/>
                <w:szCs w:val="20"/>
              </w:rPr>
              <w:t>uikolla on 6 silmukkaa.</w:t>
            </w:r>
          </w:p>
          <w:p w:rsidR="00124EAE" w:rsidRPr="00140C41" w:rsidRDefault="00124EAE" w:rsidP="00B758C2">
            <w:pPr>
              <w:pStyle w:val="Luettelokappale"/>
              <w:numPr>
                <w:ilvl w:val="0"/>
                <w:numId w:val="8"/>
              </w:numPr>
              <w:rPr>
                <w:b/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Päätä silmukat.</w:t>
            </w:r>
          </w:p>
          <w:p w:rsidR="00124EAE" w:rsidRPr="00140C41" w:rsidRDefault="00124EAE" w:rsidP="00C37A4C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Tunnelin neulominen:</w:t>
            </w:r>
          </w:p>
          <w:p w:rsidR="00124EAE" w:rsidRPr="00140C41" w:rsidRDefault="00124EAE" w:rsidP="00C37A4C">
            <w:p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 xml:space="preserve">Poimi joustinneuleen reunasta 10 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>(</w:t>
            </w:r>
            <w:r w:rsidRPr="00C907F1">
              <w:rPr>
                <w:color w:val="FF0000"/>
                <w:sz w:val="20"/>
                <w:szCs w:val="20"/>
              </w:rPr>
              <w:t>11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>)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C907F1">
              <w:rPr>
                <w:color w:val="365F91" w:themeColor="accent1" w:themeShade="BF"/>
                <w:sz w:val="20"/>
                <w:szCs w:val="20"/>
              </w:rPr>
              <w:t>12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s. ja neulo joustinneul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>os</w:t>
            </w:r>
            <w:r w:rsidRPr="00140C41">
              <w:rPr>
                <w:color w:val="000000" w:themeColor="text1"/>
                <w:sz w:val="20"/>
                <w:szCs w:val="20"/>
              </w:rPr>
              <w:t>ta 12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>-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13 kerrosta. </w:t>
            </w:r>
            <w:r w:rsidR="00B758C2" w:rsidRPr="00140C41">
              <w:rPr>
                <w:color w:val="000000" w:themeColor="text1"/>
                <w:sz w:val="20"/>
                <w:szCs w:val="20"/>
              </w:rPr>
              <w:t>P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äätä silmukat. Ompele 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 xml:space="preserve">päätösreuna alla olevan </w:t>
            </w:r>
            <w:r w:rsidRPr="00140C41">
              <w:rPr>
                <w:color w:val="000000" w:themeColor="text1"/>
                <w:sz w:val="20"/>
                <w:szCs w:val="20"/>
              </w:rPr>
              <w:t>joustinneul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>okse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 xml:space="preserve">n kanssa </w:t>
            </w:r>
            <w:r w:rsidRPr="00140C41">
              <w:rPr>
                <w:color w:val="000000" w:themeColor="text1"/>
                <w:sz w:val="20"/>
                <w:szCs w:val="20"/>
              </w:rPr>
              <w:t>yhteen niin, että syntyy tunneli, johon huivin</w:t>
            </w:r>
            <w:r w:rsidRPr="00140C41">
              <w:rPr>
                <w:color w:val="000000" w:themeColor="text1"/>
                <w:sz w:val="20"/>
                <w:szCs w:val="20"/>
              </w:rPr>
              <w:t xml:space="preserve"> päät voi pujottaa. </w:t>
            </w:r>
          </w:p>
          <w:p w:rsidR="00124EAE" w:rsidRPr="00140C41" w:rsidRDefault="00124EAE" w:rsidP="00C37A4C">
            <w:pPr>
              <w:rPr>
                <w:color w:val="000000" w:themeColor="text1"/>
                <w:sz w:val="20"/>
                <w:szCs w:val="20"/>
              </w:rPr>
            </w:pPr>
            <w:r w:rsidRPr="00140C41">
              <w:rPr>
                <w:color w:val="000000" w:themeColor="text1"/>
                <w:sz w:val="20"/>
                <w:szCs w:val="20"/>
              </w:rPr>
              <w:t>Tee tois</w:t>
            </w:r>
            <w:r w:rsidRPr="00140C41">
              <w:rPr>
                <w:color w:val="000000" w:themeColor="text1"/>
                <w:sz w:val="20"/>
                <w:szCs w:val="20"/>
              </w:rPr>
              <w:t>een päähän samanlainen tunneli.</w:t>
            </w:r>
          </w:p>
          <w:p w:rsidR="00124EAE" w:rsidRPr="00140C41" w:rsidRDefault="00124EAE" w:rsidP="00CE1A86">
            <w:pPr>
              <w:rPr>
                <w:color w:val="000000" w:themeColor="text1"/>
              </w:rPr>
            </w:pPr>
            <w:proofErr w:type="gramStart"/>
            <w:r w:rsidRPr="00140C41">
              <w:rPr>
                <w:b/>
                <w:bCs/>
                <w:color w:val="000000" w:themeColor="text1"/>
                <w:sz w:val="20"/>
                <w:szCs w:val="20"/>
              </w:rPr>
              <w:t>Viimeistely</w:t>
            </w:r>
            <w:r w:rsidR="00785B25" w:rsidRPr="00140C41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1A86" w:rsidRPr="00140C41">
              <w:rPr>
                <w:color w:val="000000" w:themeColor="text1"/>
                <w:sz w:val="20"/>
                <w:szCs w:val="20"/>
              </w:rPr>
              <w:t>k</w:t>
            </w:r>
            <w:r w:rsidRPr="00140C41">
              <w:rPr>
                <w:color w:val="000000" w:themeColor="text1"/>
                <w:sz w:val="20"/>
                <w:szCs w:val="20"/>
              </w:rPr>
              <w:t>uten myssyssä</w:t>
            </w:r>
            <w:r w:rsidR="008C1F82" w:rsidRPr="00140C41">
              <w:rPr>
                <w:color w:val="000000" w:themeColor="text1"/>
                <w:sz w:val="20"/>
                <w:szCs w:val="20"/>
              </w:rPr>
              <w:t>.</w:t>
            </w:r>
            <w:proofErr w:type="gramEnd"/>
          </w:p>
        </w:tc>
        <w:tc>
          <w:tcPr>
            <w:tcW w:w="5150" w:type="dxa"/>
            <w:gridSpan w:val="2"/>
          </w:tcPr>
          <w:p w:rsidR="00124EAE" w:rsidRPr="00140C41" w:rsidRDefault="00124EAE" w:rsidP="00000260">
            <w:pPr>
              <w:spacing w:after="0"/>
              <w:rPr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drawing>
                <wp:inline distT="0" distB="0" distL="0" distR="0" wp14:anchorId="59C0414C" wp14:editId="3F95F426">
                  <wp:extent cx="2381250" cy="2798478"/>
                  <wp:effectExtent l="76200" t="76200" r="133350" b="135255"/>
                  <wp:docPr id="7" name="Kuva 7" descr="..\..\..\..\TEMP\5&amp;5 kitit\Huivi, pä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\..\..\..\TEMP\5&amp;5 kitit\Huivi, pä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9847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24EAE" w:rsidRPr="00140C41" w:rsidRDefault="00124EAE" w:rsidP="00000260">
            <w:pPr>
              <w:spacing w:after="0"/>
              <w:rPr>
                <w:noProof/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drawing>
                <wp:inline distT="0" distB="0" distL="0" distR="0" wp14:anchorId="02CCCD66" wp14:editId="05F07B27">
                  <wp:extent cx="2381250" cy="2787145"/>
                  <wp:effectExtent l="76200" t="76200" r="133350" b="127635"/>
                  <wp:docPr id="5" name="Kuva 5" descr="..\..\..\..\TEMP\5&amp;5 kitit\Huivi, silmukoitten poimi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\..\..\..\TEMP\5&amp;5 kitit\Huivi, silmukoitten poimin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6" b="10270"/>
                          <a:stretch/>
                        </pic:blipFill>
                        <pic:spPr bwMode="auto">
                          <a:xfrm>
                            <a:off x="0" y="0"/>
                            <a:ext cx="2384661" cy="27911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4EAE" w:rsidRPr="00140C41" w:rsidRDefault="00124EAE" w:rsidP="00000260">
            <w:pPr>
              <w:spacing w:after="0"/>
              <w:rPr>
                <w:noProof/>
                <w:color w:val="000000" w:themeColor="text1"/>
              </w:rPr>
            </w:pPr>
            <w:r w:rsidRPr="00140C41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99790D5" wp14:editId="169BFF1E">
                  <wp:extent cx="2381250" cy="3362325"/>
                  <wp:effectExtent l="76200" t="76200" r="133350" b="142875"/>
                  <wp:docPr id="4" name="Kuva 4" descr="..\..\..\..\TEMP\5&amp;5 kitit\Huivi, tunne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\..\..\..\TEMP\5&amp;5 kitit\Huivi, tunne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362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FA9" w:rsidRDefault="00034FA9" w:rsidP="00124EAE"/>
    <w:sectPr w:rsidR="00034FA9" w:rsidSect="0035416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284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354" w:rsidRDefault="00F17354" w:rsidP="00E130C0">
      <w:pPr>
        <w:spacing w:after="0" w:line="240" w:lineRule="auto"/>
      </w:pPr>
      <w:r>
        <w:separator/>
      </w:r>
    </w:p>
  </w:endnote>
  <w:endnote w:type="continuationSeparator" w:id="0">
    <w:p w:rsidR="00F17354" w:rsidRDefault="00F17354" w:rsidP="00E13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ertigo Pro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A35" w:rsidRDefault="00266A35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ulukkoRuudukko"/>
      <w:tblW w:w="11199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3969"/>
      <w:gridCol w:w="4678"/>
    </w:tblGrid>
    <w:tr w:rsidR="001641D6" w:rsidTr="0035416D">
      <w:tc>
        <w:tcPr>
          <w:tcW w:w="2552" w:type="dxa"/>
        </w:tcPr>
        <w:p w:rsidR="001641D6" w:rsidRDefault="0035416D" w:rsidP="00D513FC">
          <w:pPr>
            <w:pStyle w:val="Alatunniste"/>
            <w:tabs>
              <w:tab w:val="clear" w:pos="4819"/>
              <w:tab w:val="clear" w:pos="9638"/>
            </w:tabs>
          </w:pPr>
          <w:bookmarkStart w:id="0" w:name="_GoBack"/>
          <w:r>
            <w:rPr>
              <w:noProof/>
              <w:color w:val="262626" w:themeColor="text1" w:themeTint="D9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0FC4EBE" wp14:editId="5A6593BB">
                    <wp:simplePos x="0" y="0"/>
                    <wp:positionH relativeFrom="margin">
                      <wp:posOffset>-247650</wp:posOffset>
                    </wp:positionH>
                    <wp:positionV relativeFrom="paragraph">
                      <wp:posOffset>-153035</wp:posOffset>
                    </wp:positionV>
                    <wp:extent cx="7343775" cy="45085"/>
                    <wp:effectExtent l="0" t="0" r="28575" b="12065"/>
                    <wp:wrapNone/>
                    <wp:docPr id="2" name="Rectangle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43775" cy="45085"/>
                            </a:xfrm>
                            <a:prstGeom prst="rect">
                              <a:avLst/>
                            </a:prstGeom>
                            <a:solidFill>
                              <a:srgbClr val="D8D8D8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0" o:spid="_x0000_s1026" style="position:absolute;margin-left:-19.5pt;margin-top:-12.05pt;width:578.25pt;height:3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" fillcolor="#d8d8d8" strokecolor="white">
                    <w10:wrap anchorx="margin"/>
                  </v:rect>
                </w:pict>
              </mc:Fallback>
            </mc:AlternateContent>
          </w:r>
          <w:hyperlink r:id="rId1" w:history="1">
            <w:r w:rsidR="001641D6" w:rsidRPr="00D513FC">
              <w:rPr>
                <w:rStyle w:val="Hyperlinkki"/>
                <w:rFonts w:cstheme="minorHAnsi"/>
                <w:b/>
                <w:color w:val="262626" w:themeColor="text1" w:themeTint="D9"/>
                <w:sz w:val="18"/>
                <w:szCs w:val="18"/>
              </w:rPr>
              <w:t>shop.punomo.fi</w:t>
            </w:r>
          </w:hyperlink>
          <w:r w:rsidR="001641D6">
            <w:rPr>
              <w:rFonts w:ascii="Candara" w:hAnsi="Candara"/>
              <w:sz w:val="20"/>
              <w:szCs w:val="20"/>
            </w:rPr>
            <w:t xml:space="preserve">  </w:t>
          </w:r>
          <w:r w:rsidR="001641D6">
            <w:rPr>
              <w:rFonts w:ascii="Candara" w:hAnsi="Candara"/>
              <w:sz w:val="20"/>
              <w:szCs w:val="20"/>
            </w:rPr>
            <w:br/>
          </w:r>
          <w:r w:rsidR="001641D6">
            <w:rPr>
              <w:rFonts w:ascii="Candara" w:hAnsi="Candara"/>
              <w:sz w:val="20"/>
              <w:szCs w:val="20"/>
            </w:rPr>
            <w:t>P</w:t>
          </w:r>
          <w:r w:rsidR="001641D6" w:rsidRPr="00613B78">
            <w:rPr>
              <w:rFonts w:ascii="Candara" w:hAnsi="Candara"/>
              <w:sz w:val="20"/>
              <w:szCs w:val="20"/>
            </w:rPr>
            <w:t>UNOMO</w:t>
          </w:r>
          <w:r w:rsidR="001641D6">
            <w:rPr>
              <w:rFonts w:ascii="Candara" w:hAnsi="Candara"/>
              <w:sz w:val="20"/>
              <w:szCs w:val="20"/>
            </w:rPr>
            <w:t xml:space="preserve">N </w:t>
          </w:r>
          <w:r w:rsidR="001641D6" w:rsidRPr="00613B78">
            <w:rPr>
              <w:rFonts w:ascii="Candara" w:hAnsi="Candara"/>
              <w:sz w:val="20"/>
              <w:szCs w:val="20"/>
            </w:rPr>
            <w:t>TEE-ITSE-KITIT</w:t>
          </w:r>
          <w:r w:rsidR="001641D6">
            <w:rPr>
              <w:noProof/>
              <w:color w:val="262626" w:themeColor="text1" w:themeTint="D9"/>
              <w:sz w:val="18"/>
              <w:szCs w:val="18"/>
            </w:rPr>
            <w:t xml:space="preserve"> </w:t>
          </w:r>
        </w:p>
      </w:tc>
      <w:tc>
        <w:tcPr>
          <w:tcW w:w="3969" w:type="dxa"/>
        </w:tcPr>
        <w:p w:rsidR="001641D6" w:rsidRPr="001641D6" w:rsidRDefault="001641D6" w:rsidP="0035416D">
          <w:pPr>
            <w:pStyle w:val="Alatunniste"/>
            <w:tabs>
              <w:tab w:val="clear" w:pos="4819"/>
              <w:tab w:val="clear" w:pos="9638"/>
            </w:tabs>
            <w:ind w:right="-591"/>
            <w:rPr>
              <w:rFonts w:cstheme="minorHAnsi"/>
              <w:color w:val="262626" w:themeColor="text1" w:themeTint="D9"/>
              <w:sz w:val="18"/>
              <w:szCs w:val="18"/>
            </w:rPr>
          </w:pPr>
          <w:r>
            <w:rPr>
              <w:rFonts w:ascii="Candara" w:hAnsi="Candara"/>
              <w:sz w:val="20"/>
              <w:szCs w:val="20"/>
            </w:rPr>
            <w:t xml:space="preserve">Lapsen kypärämyssy ja </w:t>
          </w:r>
          <w:r w:rsidRPr="001641D6">
            <w:rPr>
              <w:rFonts w:ascii="Candara" w:hAnsi="Candara"/>
              <w:sz w:val="20"/>
              <w:szCs w:val="20"/>
            </w:rPr>
            <w:t xml:space="preserve">tunnelikaulahuivi </w:t>
          </w:r>
          <w:r w:rsidR="0035416D">
            <w:rPr>
              <w:rFonts w:ascii="Candara" w:hAnsi="Candara"/>
              <w:sz w:val="20"/>
              <w:szCs w:val="20"/>
            </w:rPr>
            <w:br/>
            <w:t>K</w:t>
          </w:r>
          <w:r>
            <w:rPr>
              <w:rFonts w:ascii="Candara" w:hAnsi="Candara"/>
              <w:sz w:val="20"/>
              <w:szCs w:val="20"/>
            </w:rPr>
            <w:t xml:space="preserve">itti </w:t>
          </w:r>
          <w:r w:rsidRPr="00613B78">
            <w:rPr>
              <w:rFonts w:ascii="Candara" w:hAnsi="Candara"/>
              <w:sz w:val="20"/>
              <w:szCs w:val="20"/>
            </w:rPr>
            <w:t xml:space="preserve">nro </w:t>
          </w:r>
          <w:r>
            <w:rPr>
              <w:rFonts w:ascii="Candara" w:hAnsi="Candara"/>
              <w:sz w:val="20"/>
              <w:szCs w:val="20"/>
            </w:rPr>
            <w:t>3</w:t>
          </w:r>
        </w:p>
      </w:tc>
      <w:tc>
        <w:tcPr>
          <w:tcW w:w="4678" w:type="dxa"/>
        </w:tcPr>
        <w:p w:rsidR="001641D6" w:rsidRDefault="001641D6" w:rsidP="00D513FC">
          <w:pPr>
            <w:pStyle w:val="Alatunniste"/>
            <w:tabs>
              <w:tab w:val="clear" w:pos="4819"/>
              <w:tab w:val="clear" w:pos="9638"/>
            </w:tabs>
          </w:pPr>
          <w:r w:rsidRPr="00306BFA"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Ohjetiedustelut </w:t>
          </w:r>
          <w:r w:rsidRPr="008A6967"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>xxx@punomo.fi</w:t>
          </w:r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 tai p. 044 3524 170</w:t>
          </w:r>
          <w:r w:rsidR="0035416D"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br/>
          </w:r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Ohjeita </w:t>
          </w:r>
          <w:proofErr w:type="spellStart"/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>punomo.fi/teeitse/neulonta</w:t>
          </w:r>
          <w:proofErr w:type="spellEnd"/>
          <w:r>
            <w:rPr>
              <w:rStyle w:val="Hyperlinkki"/>
              <w:rFonts w:cstheme="minorHAnsi"/>
              <w:color w:val="262626" w:themeColor="text1" w:themeTint="D9"/>
              <w:sz w:val="18"/>
              <w:szCs w:val="18"/>
              <w:u w:val="none"/>
            </w:rPr>
            <w:t xml:space="preserve"> - käytä apuna hakua!   </w:t>
          </w:r>
        </w:p>
      </w:tc>
    </w:tr>
    <w:bookmarkEnd w:id="0"/>
  </w:tbl>
  <w:p w:rsidR="001641D6" w:rsidRPr="0035416D" w:rsidRDefault="001641D6" w:rsidP="0035416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A35" w:rsidRDefault="00266A35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354" w:rsidRDefault="00F17354" w:rsidP="00E130C0">
      <w:pPr>
        <w:spacing w:after="0" w:line="240" w:lineRule="auto"/>
      </w:pPr>
      <w:r>
        <w:separator/>
      </w:r>
    </w:p>
  </w:footnote>
  <w:footnote w:type="continuationSeparator" w:id="0">
    <w:p w:rsidR="00F17354" w:rsidRDefault="00F17354" w:rsidP="00E13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F17354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1" o:spid="_x0000_s2056" type="#_x0000_t75" style="position:absolute;margin-left:0;margin-top:0;width:446.25pt;height:292.5pt;z-index:-251657216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6A35" w:rsidRDefault="00266A35">
    <w:pPr>
      <w:pStyle w:val="Yltunnis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0C0" w:rsidRDefault="00F17354">
    <w:pPr>
      <w:pStyle w:val="Yltunnis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44140" o:spid="_x0000_s2055" type="#_x0000_t75" style="position:absolute;margin-left:0;margin-top:0;width:446.25pt;height:292.5pt;z-index:-251658240;mso-position-horizontal:center;mso-position-horizontal-relative:margin;mso-position-vertical:center;mso-position-vertical-relative:margin" o:allowincell="f">
          <v:imagedata r:id="rId1" o:title="punomoword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55C60"/>
    <w:multiLevelType w:val="hybridMultilevel"/>
    <w:tmpl w:val="206E88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36C32"/>
    <w:multiLevelType w:val="hybridMultilevel"/>
    <w:tmpl w:val="C39CC7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A4860"/>
    <w:multiLevelType w:val="hybridMultilevel"/>
    <w:tmpl w:val="488A27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BF1A9B"/>
    <w:multiLevelType w:val="hybridMultilevel"/>
    <w:tmpl w:val="E52457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B427B"/>
    <w:multiLevelType w:val="hybridMultilevel"/>
    <w:tmpl w:val="5FCEBD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215093"/>
    <w:multiLevelType w:val="hybridMultilevel"/>
    <w:tmpl w:val="C18234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8A0CA6"/>
    <w:multiLevelType w:val="hybridMultilevel"/>
    <w:tmpl w:val="FBE06B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964F4"/>
    <w:multiLevelType w:val="hybridMultilevel"/>
    <w:tmpl w:val="4CA24CF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36429"/>
    <w:multiLevelType w:val="hybridMultilevel"/>
    <w:tmpl w:val="1FC08D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126797"/>
    <w:multiLevelType w:val="hybridMultilevel"/>
    <w:tmpl w:val="BAFAB12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5B0398"/>
    <w:multiLevelType w:val="hybridMultilevel"/>
    <w:tmpl w:val="051687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9D2E8F"/>
    <w:multiLevelType w:val="hybridMultilevel"/>
    <w:tmpl w:val="1310929C"/>
    <w:lvl w:ilvl="0" w:tplc="040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6"/>
  </w:num>
  <w:num w:numId="5">
    <w:abstractNumId w:val="3"/>
  </w:num>
  <w:num w:numId="6">
    <w:abstractNumId w:val="9"/>
  </w:num>
  <w:num w:numId="7">
    <w:abstractNumId w:val="7"/>
  </w:num>
  <w:num w:numId="8">
    <w:abstractNumId w:val="10"/>
  </w:num>
  <w:num w:numId="9">
    <w:abstractNumId w:val="1"/>
  </w:num>
  <w:num w:numId="10">
    <w:abstractNumId w:val="2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7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42"/>
    <w:rsid w:val="00000260"/>
    <w:rsid w:val="00034FA9"/>
    <w:rsid w:val="00067384"/>
    <w:rsid w:val="00070D37"/>
    <w:rsid w:val="000D099E"/>
    <w:rsid w:val="000D11DD"/>
    <w:rsid w:val="000D557A"/>
    <w:rsid w:val="000F0254"/>
    <w:rsid w:val="00124EAE"/>
    <w:rsid w:val="00140C41"/>
    <w:rsid w:val="00145307"/>
    <w:rsid w:val="001641D6"/>
    <w:rsid w:val="00181799"/>
    <w:rsid w:val="00196BF8"/>
    <w:rsid w:val="001C0921"/>
    <w:rsid w:val="001E262C"/>
    <w:rsid w:val="00207799"/>
    <w:rsid w:val="002555FD"/>
    <w:rsid w:val="00266A35"/>
    <w:rsid w:val="002D085F"/>
    <w:rsid w:val="002E3429"/>
    <w:rsid w:val="002E4CCE"/>
    <w:rsid w:val="002E796A"/>
    <w:rsid w:val="00303F09"/>
    <w:rsid w:val="00306BFA"/>
    <w:rsid w:val="00352442"/>
    <w:rsid w:val="0035416D"/>
    <w:rsid w:val="0036580B"/>
    <w:rsid w:val="00366242"/>
    <w:rsid w:val="003A04C3"/>
    <w:rsid w:val="003D2E60"/>
    <w:rsid w:val="003F575F"/>
    <w:rsid w:val="00403A4B"/>
    <w:rsid w:val="004055E5"/>
    <w:rsid w:val="00424B4E"/>
    <w:rsid w:val="00424F6E"/>
    <w:rsid w:val="00461890"/>
    <w:rsid w:val="00490B12"/>
    <w:rsid w:val="004A7D2B"/>
    <w:rsid w:val="004A7DF4"/>
    <w:rsid w:val="004C1E15"/>
    <w:rsid w:val="005C60E0"/>
    <w:rsid w:val="005E301D"/>
    <w:rsid w:val="00613B78"/>
    <w:rsid w:val="00616E9A"/>
    <w:rsid w:val="00624454"/>
    <w:rsid w:val="00627A42"/>
    <w:rsid w:val="00643BD0"/>
    <w:rsid w:val="00643C62"/>
    <w:rsid w:val="006738C0"/>
    <w:rsid w:val="006A07BE"/>
    <w:rsid w:val="006A7DCE"/>
    <w:rsid w:val="006C2A46"/>
    <w:rsid w:val="00720D3A"/>
    <w:rsid w:val="00721D0F"/>
    <w:rsid w:val="00735BAB"/>
    <w:rsid w:val="00757622"/>
    <w:rsid w:val="00776E45"/>
    <w:rsid w:val="00785B25"/>
    <w:rsid w:val="007F6916"/>
    <w:rsid w:val="00807FAB"/>
    <w:rsid w:val="00812CCA"/>
    <w:rsid w:val="00836FEB"/>
    <w:rsid w:val="00843710"/>
    <w:rsid w:val="00850501"/>
    <w:rsid w:val="00850C12"/>
    <w:rsid w:val="008574AA"/>
    <w:rsid w:val="00866DC5"/>
    <w:rsid w:val="008A6967"/>
    <w:rsid w:val="008C0232"/>
    <w:rsid w:val="008C1F82"/>
    <w:rsid w:val="008E1FF1"/>
    <w:rsid w:val="009212AC"/>
    <w:rsid w:val="009475CE"/>
    <w:rsid w:val="0098650E"/>
    <w:rsid w:val="00991221"/>
    <w:rsid w:val="009E2CCC"/>
    <w:rsid w:val="009E757E"/>
    <w:rsid w:val="00A01370"/>
    <w:rsid w:val="00A37ED2"/>
    <w:rsid w:val="00A4235B"/>
    <w:rsid w:val="00A4499B"/>
    <w:rsid w:val="00A44E22"/>
    <w:rsid w:val="00A76677"/>
    <w:rsid w:val="00A95117"/>
    <w:rsid w:val="00B21B26"/>
    <w:rsid w:val="00B502E8"/>
    <w:rsid w:val="00B556E6"/>
    <w:rsid w:val="00B758C2"/>
    <w:rsid w:val="00B82950"/>
    <w:rsid w:val="00B82F1A"/>
    <w:rsid w:val="00B84CC4"/>
    <w:rsid w:val="00BC4659"/>
    <w:rsid w:val="00C06746"/>
    <w:rsid w:val="00C202BD"/>
    <w:rsid w:val="00C37A4C"/>
    <w:rsid w:val="00C41D1C"/>
    <w:rsid w:val="00C45334"/>
    <w:rsid w:val="00C734C3"/>
    <w:rsid w:val="00C81613"/>
    <w:rsid w:val="00C907F1"/>
    <w:rsid w:val="00C95F24"/>
    <w:rsid w:val="00CD71DE"/>
    <w:rsid w:val="00CE1A86"/>
    <w:rsid w:val="00CE5450"/>
    <w:rsid w:val="00D513FC"/>
    <w:rsid w:val="00D83672"/>
    <w:rsid w:val="00D92EE8"/>
    <w:rsid w:val="00DE065A"/>
    <w:rsid w:val="00DF456C"/>
    <w:rsid w:val="00E01D8D"/>
    <w:rsid w:val="00E130C0"/>
    <w:rsid w:val="00E41311"/>
    <w:rsid w:val="00E6746E"/>
    <w:rsid w:val="00E723BC"/>
    <w:rsid w:val="00E93B85"/>
    <w:rsid w:val="00E96975"/>
    <w:rsid w:val="00ED1421"/>
    <w:rsid w:val="00EE5D39"/>
    <w:rsid w:val="00EE68D4"/>
    <w:rsid w:val="00EF6ABB"/>
    <w:rsid w:val="00F17354"/>
    <w:rsid w:val="00F17AC3"/>
    <w:rsid w:val="00F574BF"/>
    <w:rsid w:val="00F60D81"/>
    <w:rsid w:val="00FE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iPriority w:val="99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1C0921"/>
    <w:pPr>
      <w:spacing w:after="180" w:line="274" w:lineRule="auto"/>
    </w:pPr>
    <w:rPr>
      <w:sz w:val="21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C0921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1C0921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1C0921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C092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C092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C092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C092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C092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C092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130C0"/>
  </w:style>
  <w:style w:type="paragraph" w:styleId="Alatunniste">
    <w:name w:val="footer"/>
    <w:basedOn w:val="Normaali"/>
    <w:link w:val="AlatunnisteChar"/>
    <w:uiPriority w:val="99"/>
    <w:unhideWhenUsed/>
    <w:rsid w:val="00E130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130C0"/>
  </w:style>
  <w:style w:type="paragraph" w:styleId="Seliteteksti">
    <w:name w:val="Balloon Text"/>
    <w:basedOn w:val="Normaali"/>
    <w:link w:val="SelitetekstiChar"/>
    <w:uiPriority w:val="99"/>
    <w:semiHidden/>
    <w:unhideWhenUsed/>
    <w:rsid w:val="0040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055E5"/>
    <w:rPr>
      <w:rFonts w:ascii="Tahoma" w:hAnsi="Tahoma" w:cs="Tahoma"/>
      <w:sz w:val="16"/>
      <w:szCs w:val="16"/>
    </w:rPr>
  </w:style>
  <w:style w:type="character" w:customStyle="1" w:styleId="Otsikko1Char">
    <w:name w:val="Otsikko 1 Char"/>
    <w:basedOn w:val="Kappaleenoletusfontti"/>
    <w:link w:val="Otsikko1"/>
    <w:uiPriority w:val="9"/>
    <w:rsid w:val="001C0921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1C0921"/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Otsikko">
    <w:name w:val="Title"/>
    <w:basedOn w:val="Normaali"/>
    <w:next w:val="Normaali"/>
    <w:link w:val="OtsikkoChar"/>
    <w:qFormat/>
    <w:rsid w:val="001C0921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1C0921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C0921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laotsikkoChar">
    <w:name w:val="Alaotsikko Char"/>
    <w:basedOn w:val="Kappaleenoletusfontti"/>
    <w:link w:val="Alaotsikko"/>
    <w:uiPriority w:val="11"/>
    <w:rsid w:val="001C0921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paragraph" w:styleId="NormaaliWWW">
    <w:name w:val="Normal (Web)"/>
    <w:basedOn w:val="Normaali"/>
    <w:uiPriority w:val="99"/>
    <w:semiHidden/>
    <w:unhideWhenUsed/>
    <w:rsid w:val="00405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Otsikko3Char">
    <w:name w:val="Otsikko 3 Char"/>
    <w:basedOn w:val="Kappaleenoletusfontti"/>
    <w:link w:val="Otsikko3"/>
    <w:uiPriority w:val="9"/>
    <w:rsid w:val="001C0921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C0921"/>
    <w:rPr>
      <w:rFonts w:eastAsiaTheme="majorEastAsia" w:cstheme="majorBidi"/>
      <w:b/>
      <w:bCs/>
      <w:i/>
      <w:iCs/>
      <w:color w:val="000000"/>
      <w:sz w:val="24"/>
    </w:rPr>
  </w:style>
  <w:style w:type="character" w:styleId="Hyperlinkki">
    <w:name w:val="Hyperlink"/>
    <w:basedOn w:val="Kappaleenoletusfontti"/>
    <w:uiPriority w:val="99"/>
    <w:unhideWhenUsed/>
    <w:rsid w:val="00403A4B"/>
    <w:rPr>
      <w:color w:val="0000FF"/>
      <w:u w:val="single"/>
    </w:rPr>
  </w:style>
  <w:style w:type="table" w:styleId="TaulukkoRuudukko">
    <w:name w:val="Table Grid"/>
    <w:basedOn w:val="Normaalitaulukko"/>
    <w:uiPriority w:val="59"/>
    <w:rsid w:val="008C02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tsikko5Char">
    <w:name w:val="Otsikko 5 Char"/>
    <w:basedOn w:val="Kappaleenoletusfontti"/>
    <w:link w:val="Otsikko5"/>
    <w:uiPriority w:val="9"/>
    <w:semiHidden/>
    <w:rsid w:val="001C0921"/>
    <w:rPr>
      <w:rFonts w:asciiTheme="majorHAnsi" w:eastAsiaTheme="majorEastAsia" w:hAnsiTheme="majorHAnsi" w:cstheme="majorBidi"/>
      <w:color w:val="00000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C0921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C0921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C0921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1C0921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character" w:styleId="Voimakas">
    <w:name w:val="Strong"/>
    <w:basedOn w:val="Kappaleenoletusfontti"/>
    <w:uiPriority w:val="22"/>
    <w:qFormat/>
    <w:rsid w:val="001C0921"/>
    <w:rPr>
      <w:b w:val="0"/>
      <w:bCs/>
      <w:i/>
      <w:color w:val="1F497D" w:themeColor="text2"/>
    </w:rPr>
  </w:style>
  <w:style w:type="character" w:styleId="Korostus">
    <w:name w:val="Emphasis"/>
    <w:basedOn w:val="Kappaleenoletusfontti"/>
    <w:uiPriority w:val="20"/>
    <w:qFormat/>
    <w:rsid w:val="001C0921"/>
    <w:rPr>
      <w:b/>
      <w:i/>
      <w:iCs/>
    </w:rPr>
  </w:style>
  <w:style w:type="paragraph" w:styleId="Eivli">
    <w:name w:val="No Spacing"/>
    <w:link w:val="EivliChar"/>
    <w:uiPriority w:val="1"/>
    <w:qFormat/>
    <w:rsid w:val="001C0921"/>
    <w:pPr>
      <w:spacing w:after="0" w:line="240" w:lineRule="auto"/>
    </w:pPr>
  </w:style>
  <w:style w:type="character" w:customStyle="1" w:styleId="EivliChar">
    <w:name w:val="Ei väliä Char"/>
    <w:basedOn w:val="Kappaleenoletusfontti"/>
    <w:link w:val="Eivli"/>
    <w:uiPriority w:val="1"/>
    <w:rsid w:val="001C0921"/>
  </w:style>
  <w:style w:type="paragraph" w:styleId="Luettelokappale">
    <w:name w:val="List Paragraph"/>
    <w:basedOn w:val="Normaali"/>
    <w:uiPriority w:val="34"/>
    <w:qFormat/>
    <w:rsid w:val="001C0921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Lainaus">
    <w:name w:val="Quote"/>
    <w:basedOn w:val="Normaali"/>
    <w:next w:val="Normaali"/>
    <w:link w:val="LainausChar"/>
    <w:uiPriority w:val="29"/>
    <w:qFormat/>
    <w:rsid w:val="001C092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LainausChar">
    <w:name w:val="Lainaus Char"/>
    <w:basedOn w:val="Kappaleenoletusfontti"/>
    <w:link w:val="Lainaus"/>
    <w:uiPriority w:val="29"/>
    <w:rsid w:val="001C092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C0921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C0921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Hienovarainenkorostus">
    <w:name w:val="Subtle Emphasis"/>
    <w:basedOn w:val="Kappaleenoletusfontti"/>
    <w:uiPriority w:val="19"/>
    <w:qFormat/>
    <w:rsid w:val="001C0921"/>
    <w:rPr>
      <w:i/>
      <w:iCs/>
      <w:color w:val="000000"/>
    </w:rPr>
  </w:style>
  <w:style w:type="character" w:styleId="Voimakaskorostus">
    <w:name w:val="Intense Emphasis"/>
    <w:basedOn w:val="Kappaleenoletusfontti"/>
    <w:uiPriority w:val="21"/>
    <w:qFormat/>
    <w:rsid w:val="001C0921"/>
    <w:rPr>
      <w:b/>
      <w:bCs/>
      <w:i/>
      <w:iCs/>
      <w:color w:val="4F81BD" w:themeColor="accent1"/>
    </w:rPr>
  </w:style>
  <w:style w:type="character" w:styleId="Hienovarainenviittaus">
    <w:name w:val="Subtle Reference"/>
    <w:basedOn w:val="Kappaleenoletusfontti"/>
    <w:uiPriority w:val="31"/>
    <w:qFormat/>
    <w:rsid w:val="001C0921"/>
    <w:rPr>
      <w:smallCaps/>
      <w:color w:val="000000"/>
      <w:u w:val="single"/>
    </w:rPr>
  </w:style>
  <w:style w:type="character" w:styleId="Erottuvaviittaus">
    <w:name w:val="Intense Reference"/>
    <w:basedOn w:val="Kappaleenoletusfontti"/>
    <w:uiPriority w:val="32"/>
    <w:qFormat/>
    <w:rsid w:val="001C0921"/>
    <w:rPr>
      <w:b w:val="0"/>
      <w:bCs/>
      <w:smallCaps/>
      <w:color w:val="4F81BD" w:themeColor="accent1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1C0921"/>
    <w:rPr>
      <w:b/>
      <w:bCs/>
      <w:caps/>
      <w:smallCaps w:val="0"/>
      <w:color w:val="1F497D" w:themeColor="text2"/>
      <w:spacing w:val="10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1C0921"/>
    <w:pPr>
      <w:spacing w:before="480" w:line="264" w:lineRule="auto"/>
      <w:outlineLvl w:val="9"/>
    </w:pPr>
    <w:rPr>
      <w:b/>
    </w:rPr>
  </w:style>
  <w:style w:type="character" w:customStyle="1" w:styleId="style5">
    <w:name w:val="style5"/>
    <w:basedOn w:val="Kappaleenoletusfontti"/>
    <w:rsid w:val="00034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3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unomo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Fertigo Pro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3AC12-F088-42C8-B049-4BE67295B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kitti-3-siksak-myssy-ja-tunnelihuivi-at.docx</Template>
  <TotalTime>123</TotalTime>
  <Pages>1</Pages>
  <Words>539</Words>
  <Characters>4373</Characters>
  <Application>Microsoft Office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</dc:creator>
  <cp:lastModifiedBy>PS</cp:lastModifiedBy>
  <cp:revision>15</cp:revision>
  <cp:lastPrinted>2012-09-21T13:56:00Z</cp:lastPrinted>
  <dcterms:created xsi:type="dcterms:W3CDTF">2012-09-21T11:00:00Z</dcterms:created>
  <dcterms:modified xsi:type="dcterms:W3CDTF">2012-09-21T14:02:00Z</dcterms:modified>
</cp:coreProperties>
</file>